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EF887" w14:textId="73C230AE" w:rsidR="00ED3DAC" w:rsidRPr="009E41D0" w:rsidRDefault="00ED3DAC" w:rsidP="00A57599">
      <w:pPr>
        <w:autoSpaceDE w:val="0"/>
        <w:autoSpaceDN w:val="0"/>
        <w:adjustRightInd w:val="0"/>
        <w:jc w:val="right"/>
        <w:rPr>
          <w:szCs w:val="22"/>
        </w:rPr>
      </w:pPr>
      <w:r w:rsidRPr="009E41D0">
        <w:rPr>
          <w:szCs w:val="22"/>
        </w:rPr>
        <w:t xml:space="preserve">Warszawa, dnia </w:t>
      </w:r>
      <w:r w:rsidR="00D82420">
        <w:rPr>
          <w:szCs w:val="22"/>
        </w:rPr>
        <w:t xml:space="preserve">05 </w:t>
      </w:r>
      <w:r w:rsidR="00A8625E" w:rsidRPr="009E41D0">
        <w:rPr>
          <w:szCs w:val="22"/>
        </w:rPr>
        <w:t xml:space="preserve">listopada </w:t>
      </w:r>
      <w:r w:rsidRPr="009E41D0">
        <w:rPr>
          <w:szCs w:val="22"/>
        </w:rPr>
        <w:t>202</w:t>
      </w:r>
      <w:r w:rsidR="00360681" w:rsidRPr="009E41D0">
        <w:rPr>
          <w:szCs w:val="22"/>
        </w:rPr>
        <w:t>6</w:t>
      </w:r>
      <w:r w:rsidRPr="009E41D0">
        <w:rPr>
          <w:szCs w:val="22"/>
        </w:rPr>
        <w:t xml:space="preserve"> r.</w:t>
      </w:r>
    </w:p>
    <w:p w14:paraId="10113667" w14:textId="77777777" w:rsidR="00ED3DAC" w:rsidRPr="009E41D0" w:rsidRDefault="00ED3DAC" w:rsidP="00ED3DAC">
      <w:pPr>
        <w:autoSpaceDE w:val="0"/>
        <w:autoSpaceDN w:val="0"/>
        <w:adjustRightInd w:val="0"/>
        <w:rPr>
          <w:rFonts w:cs="Calibri-Bold"/>
          <w:b/>
          <w:bCs/>
          <w:szCs w:val="22"/>
        </w:rPr>
      </w:pPr>
    </w:p>
    <w:p w14:paraId="3D002C6F" w14:textId="43593A64" w:rsidR="00ED3DAC" w:rsidRPr="009E41D0" w:rsidRDefault="00052A57" w:rsidP="00ED3DAC">
      <w:pPr>
        <w:autoSpaceDE w:val="0"/>
        <w:autoSpaceDN w:val="0"/>
        <w:adjustRightInd w:val="0"/>
        <w:rPr>
          <w:rFonts w:cs="Calibri-Bold"/>
          <w:b/>
          <w:bCs/>
          <w:szCs w:val="22"/>
        </w:rPr>
      </w:pPr>
      <w:r w:rsidRPr="00D82420">
        <w:rPr>
          <w:rFonts w:cs="Calibri-Bold"/>
          <w:b/>
          <w:bCs/>
          <w:szCs w:val="22"/>
        </w:rPr>
        <w:t xml:space="preserve">Nr sprawy </w:t>
      </w:r>
      <w:r w:rsidR="00D82420" w:rsidRPr="00D82420">
        <w:rPr>
          <w:rFonts w:cs="Calibri-Bold"/>
          <w:b/>
          <w:bCs/>
          <w:szCs w:val="22"/>
        </w:rPr>
        <w:t>BA.WZP.26.6.101.2026</w:t>
      </w:r>
    </w:p>
    <w:p w14:paraId="4AB575C4" w14:textId="77777777" w:rsidR="00ED3DAC" w:rsidRPr="00F82D07" w:rsidRDefault="00ED3DAC" w:rsidP="00ED3DAC">
      <w:pPr>
        <w:autoSpaceDE w:val="0"/>
        <w:autoSpaceDN w:val="0"/>
        <w:adjustRightInd w:val="0"/>
        <w:rPr>
          <w:rFonts w:cs="Calibri-Bold"/>
          <w:b/>
          <w:bCs/>
          <w:sz w:val="24"/>
        </w:rPr>
      </w:pPr>
    </w:p>
    <w:p w14:paraId="288FAB5A" w14:textId="4459BE95" w:rsidR="00ED3DAC" w:rsidRPr="00F82D07" w:rsidRDefault="00ED3DAC" w:rsidP="00ED3DAC">
      <w:pPr>
        <w:pStyle w:val="Default"/>
        <w:jc w:val="center"/>
        <w:rPr>
          <w:rFonts w:ascii="Calibri" w:hAnsi="Calibri"/>
          <w:b/>
          <w:bCs/>
          <w:color w:val="auto"/>
          <w:szCs w:val="22"/>
        </w:rPr>
      </w:pPr>
      <w:r w:rsidRPr="00F82D07">
        <w:rPr>
          <w:rFonts w:ascii="Calibri" w:hAnsi="Calibri"/>
          <w:b/>
          <w:bCs/>
          <w:color w:val="auto"/>
          <w:szCs w:val="22"/>
        </w:rPr>
        <w:t>ZAPROSZENIE DO UDZIAŁU W USTALENIU SZACUNKOWEJ WARTO</w:t>
      </w:r>
      <w:r w:rsidRPr="00F82D07">
        <w:rPr>
          <w:rFonts w:ascii="Calibri" w:hAnsi="Calibri"/>
          <w:b/>
          <w:color w:val="auto"/>
          <w:szCs w:val="22"/>
        </w:rPr>
        <w:t>Ś</w:t>
      </w:r>
      <w:r w:rsidRPr="00F82D07">
        <w:rPr>
          <w:rFonts w:ascii="Calibri" w:hAnsi="Calibri"/>
          <w:b/>
          <w:bCs/>
          <w:color w:val="auto"/>
          <w:szCs w:val="22"/>
        </w:rPr>
        <w:t>CI ZAMÓWIENIA</w:t>
      </w:r>
      <w:r w:rsidR="00A57599" w:rsidRPr="00F82D07">
        <w:rPr>
          <w:rFonts w:ascii="Calibri" w:hAnsi="Calibri"/>
          <w:b/>
          <w:bCs/>
          <w:color w:val="auto"/>
          <w:szCs w:val="22"/>
        </w:rPr>
        <w:t xml:space="preserve"> PUBLICZNEGO</w:t>
      </w:r>
    </w:p>
    <w:p w14:paraId="2AAD5DEF" w14:textId="77777777" w:rsidR="00ED3DAC" w:rsidRPr="00F82D07" w:rsidRDefault="00ED3DAC" w:rsidP="00ED3DAC">
      <w:pPr>
        <w:pStyle w:val="Default"/>
        <w:jc w:val="center"/>
        <w:rPr>
          <w:rFonts w:ascii="Calibri" w:hAnsi="Calibri"/>
          <w:b/>
          <w:bCs/>
          <w:color w:val="auto"/>
          <w:szCs w:val="22"/>
        </w:rPr>
      </w:pPr>
    </w:p>
    <w:p w14:paraId="57F9632E" w14:textId="43DBEB94" w:rsidR="00ED3DAC" w:rsidRPr="00F82D07" w:rsidRDefault="00ED3DAC" w:rsidP="00360681">
      <w:r w:rsidRPr="00F82D07">
        <w:t xml:space="preserve">Niniejsze zapytanie nie stanowi zaproszenia do składania ofert w rozumieniu przepisów ustawy z dnia 23 kwietnia 1964 r. Kodeks cywilny </w:t>
      </w:r>
      <w:r w:rsidRPr="00F82D07">
        <w:rPr>
          <w:rFonts w:eastAsia="Calibri" w:cstheme="majorHAnsi"/>
          <w:szCs w:val="23"/>
        </w:rPr>
        <w:t>(</w:t>
      </w:r>
      <w:r w:rsidR="00052A57">
        <w:rPr>
          <w:rFonts w:eastAsia="Calibri" w:cstheme="majorHAnsi"/>
        </w:rPr>
        <w:t>t. j.: Dz. U. z 202</w:t>
      </w:r>
      <w:r w:rsidR="00D82420">
        <w:rPr>
          <w:rFonts w:eastAsia="Calibri" w:cstheme="majorHAnsi"/>
        </w:rPr>
        <w:t>6</w:t>
      </w:r>
      <w:r w:rsidR="00052A57">
        <w:rPr>
          <w:rFonts w:eastAsia="Calibri" w:cstheme="majorHAnsi"/>
        </w:rPr>
        <w:t xml:space="preserve"> r. poz. </w:t>
      </w:r>
      <w:r w:rsidR="00D82420">
        <w:rPr>
          <w:rFonts w:eastAsia="Calibri" w:cstheme="majorHAnsi"/>
        </w:rPr>
        <w:t>795</w:t>
      </w:r>
      <w:r w:rsidRPr="00F82D07">
        <w:t xml:space="preserve">) </w:t>
      </w:r>
      <w:r w:rsidRPr="00F82D07">
        <w:br/>
        <w:t>i podstawy do udzielenia zamówienia w rozumieniu przepisów ustawy z dnia 11 września 2019 r. Prawo zamówień publicznych (</w:t>
      </w:r>
      <w:r w:rsidR="00052A57">
        <w:rPr>
          <w:rFonts w:eastAsia="Calibri" w:cstheme="majorHAnsi"/>
        </w:rPr>
        <w:t>t. j.: Dz. U. z 202</w:t>
      </w:r>
      <w:r w:rsidR="00D82420">
        <w:rPr>
          <w:rFonts w:eastAsia="Calibri" w:cstheme="majorHAnsi"/>
        </w:rPr>
        <w:t>6</w:t>
      </w:r>
      <w:r w:rsidR="00052A57">
        <w:rPr>
          <w:rFonts w:eastAsia="Calibri" w:cstheme="majorHAnsi"/>
        </w:rPr>
        <w:t xml:space="preserve"> r. poz. </w:t>
      </w:r>
      <w:r w:rsidR="00D82420">
        <w:rPr>
          <w:rFonts w:eastAsia="Calibri" w:cstheme="majorHAnsi"/>
        </w:rPr>
        <w:t>793 ze zm.</w:t>
      </w:r>
      <w:r w:rsidRPr="00F82D07">
        <w:t>).</w:t>
      </w:r>
    </w:p>
    <w:p w14:paraId="155EAEE2" w14:textId="77777777" w:rsidR="00ED3DAC" w:rsidRPr="00F82D07" w:rsidRDefault="00ED3DAC" w:rsidP="00ED3DAC">
      <w:pPr>
        <w:autoSpaceDE w:val="0"/>
        <w:autoSpaceDN w:val="0"/>
        <w:adjustRightInd w:val="0"/>
        <w:jc w:val="center"/>
        <w:rPr>
          <w:rFonts w:cs="Calibri-Bold"/>
          <w:b/>
          <w:bCs/>
          <w:sz w:val="24"/>
        </w:rPr>
      </w:pPr>
    </w:p>
    <w:p w14:paraId="6C67DF67" w14:textId="691D1E79" w:rsidR="00ED3DAC" w:rsidRPr="00D02614" w:rsidRDefault="00ED3DAC" w:rsidP="00ED3DAC">
      <w:pPr>
        <w:autoSpaceDE w:val="0"/>
        <w:autoSpaceDN w:val="0"/>
        <w:adjustRightInd w:val="0"/>
        <w:jc w:val="both"/>
      </w:pPr>
      <w:r w:rsidRPr="00D02614">
        <w:t xml:space="preserve">Zgodnie z Rozdziałem 5 </w:t>
      </w:r>
      <w:r w:rsidRPr="00D02614">
        <w:rPr>
          <w:rFonts w:cs="Calibri"/>
          <w:u w:val="single"/>
        </w:rPr>
        <w:t>ustawy z dnia 11 września 2019 r. Prawo zamówień p</w:t>
      </w:r>
      <w:r w:rsidR="00052A57">
        <w:rPr>
          <w:rFonts w:cs="Calibri"/>
          <w:u w:val="single"/>
        </w:rPr>
        <w:t xml:space="preserve">ublicznych </w:t>
      </w:r>
      <w:r w:rsidR="00052A57">
        <w:rPr>
          <w:rFonts w:cs="Calibri"/>
          <w:u w:val="single"/>
        </w:rPr>
        <w:br/>
        <w:t>(t. j. Dz. U. z 202</w:t>
      </w:r>
      <w:r w:rsidR="00D82420">
        <w:rPr>
          <w:rFonts w:cs="Calibri"/>
          <w:u w:val="single"/>
        </w:rPr>
        <w:t>6</w:t>
      </w:r>
      <w:r w:rsidR="00052A57">
        <w:rPr>
          <w:rFonts w:cs="Calibri"/>
          <w:u w:val="single"/>
        </w:rPr>
        <w:t xml:space="preserve"> r. poz. </w:t>
      </w:r>
      <w:r w:rsidR="00D82420">
        <w:rPr>
          <w:rFonts w:cs="Calibri"/>
          <w:u w:val="single"/>
        </w:rPr>
        <w:t>793 ze zm.</w:t>
      </w:r>
      <w:r w:rsidRPr="00D02614">
        <w:rPr>
          <w:rFonts w:cs="Calibri"/>
          <w:u w:val="single"/>
        </w:rPr>
        <w:t>)</w:t>
      </w:r>
      <w:r w:rsidRPr="00D02614">
        <w:t xml:space="preserve"> Zamawiający przed wszczęciem postępowania zobowiązany jest do ustalenia wartości zamówienia. </w:t>
      </w:r>
    </w:p>
    <w:p w14:paraId="67F2614F" w14:textId="77777777" w:rsidR="00ED3DAC" w:rsidRPr="00D02614" w:rsidRDefault="00ED3DAC" w:rsidP="00ED3DAC">
      <w:pPr>
        <w:autoSpaceDE w:val="0"/>
        <w:autoSpaceDN w:val="0"/>
        <w:adjustRightInd w:val="0"/>
        <w:jc w:val="both"/>
        <w:rPr>
          <w:sz w:val="24"/>
        </w:rPr>
      </w:pPr>
      <w:r w:rsidRPr="00D02614">
        <w:t>W celu ustalenia wartości zamówienia, Zamawiający zaprasza zainteresowanych wykonawców do zapoznania się z załączoną informacją o wymaganiach dotyczących przedmiotu zamówienia i złożenia informacji dotyczących szacowania wartości zamówienia.</w:t>
      </w:r>
    </w:p>
    <w:p w14:paraId="588C0D4F" w14:textId="77777777" w:rsidR="00ED3DAC" w:rsidRPr="00F82D07" w:rsidRDefault="00ED3DAC" w:rsidP="0064572B">
      <w:pPr>
        <w:autoSpaceDE w:val="0"/>
        <w:autoSpaceDN w:val="0"/>
        <w:adjustRightInd w:val="0"/>
        <w:jc w:val="center"/>
        <w:rPr>
          <w:rFonts w:cs="Calibri-Bold"/>
          <w:b/>
          <w:bCs/>
          <w:sz w:val="24"/>
        </w:rPr>
      </w:pPr>
    </w:p>
    <w:p w14:paraId="0FE761F9" w14:textId="59962C74" w:rsidR="00ED3DAC" w:rsidRDefault="00ED3DAC" w:rsidP="00ED3DAC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6" w:hanging="426"/>
        <w:rPr>
          <w:b/>
          <w:bCs/>
          <w:sz w:val="24"/>
        </w:rPr>
      </w:pPr>
      <w:r w:rsidRPr="00F82D07">
        <w:rPr>
          <w:b/>
          <w:bCs/>
          <w:sz w:val="24"/>
        </w:rPr>
        <w:t>Zamawiający:</w:t>
      </w:r>
    </w:p>
    <w:p w14:paraId="71344BD5" w14:textId="77777777" w:rsidR="0017482F" w:rsidRPr="00F82D07" w:rsidRDefault="0017482F" w:rsidP="0017482F">
      <w:pPr>
        <w:pStyle w:val="Akapitzlist"/>
        <w:autoSpaceDE w:val="0"/>
        <w:autoSpaceDN w:val="0"/>
        <w:adjustRightInd w:val="0"/>
        <w:ind w:left="426"/>
        <w:rPr>
          <w:b/>
          <w:bCs/>
          <w:sz w:val="24"/>
        </w:rPr>
      </w:pPr>
    </w:p>
    <w:p w14:paraId="199F8545" w14:textId="1399159B" w:rsidR="00ED3DAC" w:rsidRPr="00F82D07" w:rsidRDefault="00ED3DAC" w:rsidP="00D02614">
      <w:pPr>
        <w:autoSpaceDE w:val="0"/>
        <w:autoSpaceDN w:val="0"/>
        <w:adjustRightInd w:val="0"/>
        <w:jc w:val="both"/>
        <w:rPr>
          <w:szCs w:val="22"/>
        </w:rPr>
      </w:pPr>
      <w:r w:rsidRPr="00F82D07">
        <w:rPr>
          <w:szCs w:val="22"/>
        </w:rPr>
        <w:t>Skarb Państwa – Urząd Komunikacji Elektronicznej</w:t>
      </w:r>
      <w:r w:rsidR="00223677">
        <w:rPr>
          <w:szCs w:val="22"/>
        </w:rPr>
        <w:t>,</w:t>
      </w:r>
      <w:r w:rsidRPr="00F82D07">
        <w:rPr>
          <w:szCs w:val="22"/>
        </w:rPr>
        <w:t xml:space="preserve"> </w:t>
      </w:r>
      <w:r w:rsidR="00223677">
        <w:rPr>
          <w:szCs w:val="22"/>
        </w:rPr>
        <w:t xml:space="preserve">z siedzibą przy </w:t>
      </w:r>
      <w:r w:rsidRPr="00F82D07">
        <w:rPr>
          <w:szCs w:val="22"/>
        </w:rPr>
        <w:t>ul. Giełdowa 7/9, 01</w:t>
      </w:r>
      <w:r w:rsidRPr="00F82D07">
        <w:rPr>
          <w:rFonts w:cs="Cambria Math"/>
          <w:szCs w:val="22"/>
        </w:rPr>
        <w:t>‐</w:t>
      </w:r>
      <w:r w:rsidRPr="00F82D07">
        <w:rPr>
          <w:szCs w:val="22"/>
        </w:rPr>
        <w:t>211</w:t>
      </w:r>
      <w:r w:rsidR="00D02614">
        <w:rPr>
          <w:szCs w:val="22"/>
        </w:rPr>
        <w:t xml:space="preserve"> </w:t>
      </w:r>
      <w:r w:rsidRPr="00F82D07">
        <w:rPr>
          <w:szCs w:val="22"/>
        </w:rPr>
        <w:t>Warszawa</w:t>
      </w:r>
      <w:r w:rsidR="009E41D0">
        <w:rPr>
          <w:szCs w:val="22"/>
        </w:rPr>
        <w:t>.</w:t>
      </w:r>
      <w:r w:rsidR="00351B88" w:rsidRPr="00351B88">
        <w:t xml:space="preserve"> </w:t>
      </w:r>
    </w:p>
    <w:p w14:paraId="17C876D2" w14:textId="77777777" w:rsidR="00ED3DAC" w:rsidRPr="00F82D07" w:rsidRDefault="00ED3DAC" w:rsidP="00ED3DAC">
      <w:pPr>
        <w:autoSpaceDE w:val="0"/>
        <w:autoSpaceDN w:val="0"/>
        <w:adjustRightInd w:val="0"/>
        <w:rPr>
          <w:sz w:val="24"/>
        </w:rPr>
      </w:pPr>
    </w:p>
    <w:p w14:paraId="00830619" w14:textId="17516D0D" w:rsidR="00ED3DAC" w:rsidRDefault="00ED3DAC" w:rsidP="00ED3DAC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425" w:hanging="425"/>
        <w:rPr>
          <w:b/>
          <w:bCs/>
          <w:sz w:val="24"/>
        </w:rPr>
      </w:pPr>
      <w:r w:rsidRPr="00F82D07">
        <w:rPr>
          <w:b/>
          <w:bCs/>
          <w:sz w:val="24"/>
        </w:rPr>
        <w:t>Przedmiot zamówienia:</w:t>
      </w:r>
    </w:p>
    <w:p w14:paraId="29D1512F" w14:textId="77777777" w:rsidR="0017482F" w:rsidRPr="00F82D07" w:rsidRDefault="0017482F" w:rsidP="0017482F">
      <w:pPr>
        <w:pStyle w:val="Akapitzlist"/>
        <w:autoSpaceDE w:val="0"/>
        <w:autoSpaceDN w:val="0"/>
        <w:adjustRightInd w:val="0"/>
        <w:ind w:left="425"/>
        <w:rPr>
          <w:b/>
          <w:bCs/>
          <w:sz w:val="24"/>
        </w:rPr>
      </w:pPr>
    </w:p>
    <w:p w14:paraId="7CAEA71F" w14:textId="77777777" w:rsidR="00CC4295" w:rsidRPr="00F82D07" w:rsidRDefault="00ED3DAC" w:rsidP="00CC4295">
      <w:pPr>
        <w:spacing w:after="22" w:line="248" w:lineRule="auto"/>
        <w:ind w:right="203"/>
        <w:jc w:val="both"/>
      </w:pPr>
      <w:r w:rsidRPr="00F82D07">
        <w:rPr>
          <w:rFonts w:cstheme="minorHAnsi"/>
        </w:rPr>
        <w:t xml:space="preserve">Przedmiotem zamówienia jest </w:t>
      </w:r>
      <w:bookmarkStart w:id="0" w:name="_GoBack"/>
      <w:r w:rsidRPr="00F82D07">
        <w:rPr>
          <w:rFonts w:cstheme="minorHAnsi"/>
        </w:rPr>
        <w:t>świadczenie</w:t>
      </w:r>
      <w:r w:rsidR="0077376E" w:rsidRPr="00F82D07">
        <w:rPr>
          <w:rFonts w:cstheme="minorHAnsi"/>
        </w:rPr>
        <w:t xml:space="preserve"> przez Wykonawcę usług kurierskich w zakresie </w:t>
      </w:r>
      <w:r w:rsidRPr="00F82D07">
        <w:rPr>
          <w:rFonts w:cstheme="minorHAnsi"/>
        </w:rPr>
        <w:t xml:space="preserve"> </w:t>
      </w:r>
      <w:r w:rsidR="0077376E" w:rsidRPr="00F82D07">
        <w:rPr>
          <w:rFonts w:cstheme="minorHAnsi"/>
        </w:rPr>
        <w:t xml:space="preserve"> </w:t>
      </w:r>
      <w:r w:rsidRPr="00F82D07">
        <w:t>przyjmowania, przemieszczania i d</w:t>
      </w:r>
      <w:r w:rsidR="004075B4" w:rsidRPr="00F82D07">
        <w:t>oręczania przesyłek</w:t>
      </w:r>
      <w:r w:rsidR="0077376E" w:rsidRPr="00F82D07">
        <w:t xml:space="preserve"> </w:t>
      </w:r>
      <w:r w:rsidR="00D67045" w:rsidRPr="00F82D07">
        <w:t xml:space="preserve">kurierskich </w:t>
      </w:r>
      <w:r w:rsidR="0077376E" w:rsidRPr="00F82D07">
        <w:t>w obrocie krajowym</w:t>
      </w:r>
      <w:bookmarkEnd w:id="0"/>
      <w:r w:rsidR="00CC4295" w:rsidRPr="00F82D07">
        <w:t>.</w:t>
      </w:r>
    </w:p>
    <w:p w14:paraId="534E3DF5" w14:textId="6929F731" w:rsidR="00ED3DAC" w:rsidRPr="00F82D07" w:rsidRDefault="004075B4" w:rsidP="00CC4295">
      <w:pPr>
        <w:pStyle w:val="Nagwek2"/>
        <w:rPr>
          <w:color w:val="auto"/>
          <w:sz w:val="24"/>
        </w:rPr>
      </w:pPr>
      <w:r w:rsidRPr="00F82D07">
        <w:rPr>
          <w:color w:val="auto"/>
        </w:rPr>
        <w:t xml:space="preserve"> </w:t>
      </w:r>
      <w:r w:rsidR="00ED3DAC" w:rsidRPr="00F82D07">
        <w:rPr>
          <w:color w:val="auto"/>
          <w:sz w:val="24"/>
        </w:rPr>
        <w:t>Szczegóły zamówienia:</w:t>
      </w:r>
    </w:p>
    <w:p w14:paraId="1FEF103E" w14:textId="2CC02176" w:rsidR="00D02614" w:rsidRDefault="00223677" w:rsidP="00864B19">
      <w:pPr>
        <w:spacing w:after="23" w:line="249" w:lineRule="auto"/>
        <w:ind w:right="203"/>
        <w:jc w:val="both"/>
      </w:pPr>
      <w:r w:rsidRPr="00223677">
        <w:t xml:space="preserve">Przesyłka kurierska rozumiana jest jako jedna paczka od </w:t>
      </w:r>
      <w:r w:rsidR="00351B88" w:rsidRPr="00351B88">
        <w:t>Zamawiającego lub podmiotu wskazanego przez Zamawiającego do jednego odbiorcy</w:t>
      </w:r>
      <w:r w:rsidR="00FF77C5" w:rsidRPr="00F82D07">
        <w:t>, na podstawie dowodu nadania, o łą</w:t>
      </w:r>
      <w:r w:rsidR="00052A57">
        <w:t xml:space="preserve">cznej wadze nie przekraczającej </w:t>
      </w:r>
      <w:r w:rsidR="00FF77C5" w:rsidRPr="00F82D07">
        <w:t>1 kg,  o g</w:t>
      </w:r>
      <w:r w:rsidR="00D02614">
        <w:t>abarytach: min. 28 X 26 X 7 cm.</w:t>
      </w:r>
    </w:p>
    <w:p w14:paraId="28223F16" w14:textId="60CEE6A3" w:rsidR="00D02614" w:rsidRDefault="00A65E37" w:rsidP="00864B19">
      <w:pPr>
        <w:spacing w:after="23" w:line="249" w:lineRule="auto"/>
        <w:ind w:right="203"/>
        <w:jc w:val="both"/>
      </w:pPr>
      <w:r w:rsidRPr="00F82D07">
        <w:t>Formularz  (</w:t>
      </w:r>
      <w:r w:rsidRPr="00F82D07">
        <w:rPr>
          <w:b/>
        </w:rPr>
        <w:t>Załącznik nr 1</w:t>
      </w:r>
      <w:r w:rsidRPr="00F82D07">
        <w:t xml:space="preserve"> do przedmiotowego Zaproszenia) określił  szacunkowe liczby przesyłek nadawanych przez Zamawiającego </w:t>
      </w:r>
      <w:r w:rsidR="00351B88" w:rsidRPr="00351B88">
        <w:t>lub podmiot wskazan</w:t>
      </w:r>
      <w:r w:rsidR="00351B88">
        <w:t>y</w:t>
      </w:r>
      <w:r w:rsidR="00351B88" w:rsidRPr="00351B88">
        <w:t xml:space="preserve"> przez Zamawiającego </w:t>
      </w:r>
      <w:r w:rsidRPr="00F82D07">
        <w:t xml:space="preserve">w ciągu </w:t>
      </w:r>
      <w:r w:rsidR="00611FFD" w:rsidRPr="00F82D07">
        <w:t>1</w:t>
      </w:r>
      <w:r w:rsidR="00351B88">
        <w:t>2</w:t>
      </w:r>
      <w:r w:rsidRPr="00F82D07">
        <w:t xml:space="preserve"> miesięcy</w:t>
      </w:r>
      <w:r w:rsidR="004429B4" w:rsidRPr="00F82D07">
        <w:t xml:space="preserve"> </w:t>
      </w:r>
      <w:r w:rsidR="00052A57" w:rsidRPr="00052A57">
        <w:t>od dnia podpisania umowy, jednak nie wcześniej niż od</w:t>
      </w:r>
      <w:r w:rsidR="004429B4" w:rsidRPr="00052A57">
        <w:t xml:space="preserve"> dnia </w:t>
      </w:r>
      <w:r w:rsidR="006D0EBC" w:rsidRPr="00052A57">
        <w:t>01.01.202</w:t>
      </w:r>
      <w:r w:rsidR="009E41D0">
        <w:t>7</w:t>
      </w:r>
      <w:r w:rsidR="006D0EBC" w:rsidRPr="00052A57">
        <w:t xml:space="preserve"> r</w:t>
      </w:r>
      <w:r w:rsidR="00DE142B" w:rsidRPr="00052A57">
        <w:t>.</w:t>
      </w:r>
    </w:p>
    <w:p w14:paraId="4DDE136E" w14:textId="31BC840A" w:rsidR="00580600" w:rsidRPr="00F82D07" w:rsidRDefault="00A65E37" w:rsidP="00864B19">
      <w:pPr>
        <w:spacing w:after="23" w:line="249" w:lineRule="auto"/>
        <w:ind w:right="203"/>
        <w:jc w:val="both"/>
        <w:rPr>
          <w:sz w:val="24"/>
        </w:rPr>
      </w:pPr>
      <w:r w:rsidRPr="00F82D07">
        <w:t xml:space="preserve">Szacunkowy wykaz liczby przesyłek służy jedynie orientacyjnemu określeniu wielkości przedmiotu zamówienia oraz nie stanowi zobowiązania Zamawiającego do nadawania przesyłek w podanych liczbach.  </w:t>
      </w:r>
    </w:p>
    <w:p w14:paraId="5D0563FD" w14:textId="782F690D" w:rsidR="009D6022" w:rsidRPr="00F82D07" w:rsidRDefault="009D6022" w:rsidP="00D02614">
      <w:pPr>
        <w:pStyle w:val="Nagwek2"/>
        <w:numPr>
          <w:ilvl w:val="0"/>
          <w:numId w:val="0"/>
        </w:numPr>
        <w:spacing w:before="240" w:after="240"/>
        <w:rPr>
          <w:color w:val="auto"/>
          <w:sz w:val="24"/>
        </w:rPr>
      </w:pPr>
      <w:r w:rsidRPr="00F82D07">
        <w:rPr>
          <w:color w:val="auto"/>
          <w:sz w:val="24"/>
        </w:rPr>
        <w:t>Rodzaj przesyłek:</w:t>
      </w:r>
    </w:p>
    <w:p w14:paraId="32D9D473" w14:textId="77777777" w:rsidR="00A321F7" w:rsidRPr="00F82D07" w:rsidRDefault="00D67045" w:rsidP="00D02614">
      <w:pPr>
        <w:spacing w:after="22" w:line="248" w:lineRule="auto"/>
        <w:ind w:right="203"/>
        <w:jc w:val="both"/>
        <w:rPr>
          <w:szCs w:val="22"/>
        </w:rPr>
      </w:pPr>
      <w:r w:rsidRPr="00F82D07">
        <w:rPr>
          <w:szCs w:val="22"/>
        </w:rPr>
        <w:t>P</w:t>
      </w:r>
      <w:r w:rsidR="009D6022" w:rsidRPr="00F82D07">
        <w:rPr>
          <w:szCs w:val="22"/>
        </w:rPr>
        <w:t>rzesyłki krajowe (obszar całej Polski), bez podziału na strefy</w:t>
      </w:r>
      <w:r w:rsidR="00A321F7" w:rsidRPr="00F82D07">
        <w:rPr>
          <w:szCs w:val="22"/>
        </w:rPr>
        <w:t xml:space="preserve">. </w:t>
      </w:r>
    </w:p>
    <w:p w14:paraId="77857F40" w14:textId="6785573C" w:rsidR="00001204" w:rsidRPr="00F82D07" w:rsidRDefault="00FF2BD9" w:rsidP="00D02614">
      <w:pPr>
        <w:pStyle w:val="Nagwek2"/>
        <w:numPr>
          <w:ilvl w:val="0"/>
          <w:numId w:val="0"/>
        </w:numPr>
        <w:spacing w:before="120" w:after="22" w:line="247" w:lineRule="auto"/>
        <w:ind w:right="204"/>
        <w:rPr>
          <w:b w:val="0"/>
          <w:color w:val="auto"/>
          <w:szCs w:val="22"/>
        </w:rPr>
      </w:pPr>
      <w:r w:rsidRPr="00F82D07">
        <w:rPr>
          <w:b w:val="0"/>
          <w:color w:val="auto"/>
          <w:szCs w:val="22"/>
        </w:rPr>
        <w:t>O</w:t>
      </w:r>
      <w:r w:rsidR="002F30DE" w:rsidRPr="00F82D07">
        <w:rPr>
          <w:b w:val="0"/>
          <w:color w:val="auto"/>
          <w:szCs w:val="22"/>
        </w:rPr>
        <w:t xml:space="preserve">dbiór przesyłek przez kuriera będzie następował wyłącznie w dni robocze, w godzinach </w:t>
      </w:r>
      <w:r w:rsidR="00D02614">
        <w:rPr>
          <w:b w:val="0"/>
          <w:color w:val="auto"/>
          <w:szCs w:val="22"/>
        </w:rPr>
        <w:t>8.30-</w:t>
      </w:r>
      <w:r w:rsidR="002F30DE" w:rsidRPr="00F82D07">
        <w:rPr>
          <w:b w:val="0"/>
          <w:color w:val="auto"/>
          <w:szCs w:val="22"/>
        </w:rPr>
        <w:t>16.</w:t>
      </w:r>
      <w:r w:rsidR="00D67045" w:rsidRPr="00F82D07">
        <w:rPr>
          <w:b w:val="0"/>
          <w:color w:val="auto"/>
          <w:szCs w:val="22"/>
        </w:rPr>
        <w:t>00.</w:t>
      </w:r>
    </w:p>
    <w:p w14:paraId="4766BECC" w14:textId="6995D167" w:rsidR="00001204" w:rsidRPr="00F82D07" w:rsidRDefault="002F30DE" w:rsidP="00052A57">
      <w:pPr>
        <w:pStyle w:val="Nagwek2"/>
        <w:numPr>
          <w:ilvl w:val="0"/>
          <w:numId w:val="0"/>
        </w:numPr>
        <w:spacing w:after="22" w:line="248" w:lineRule="auto"/>
        <w:ind w:right="203"/>
        <w:rPr>
          <w:b w:val="0"/>
          <w:color w:val="auto"/>
          <w:szCs w:val="22"/>
        </w:rPr>
      </w:pPr>
      <w:r w:rsidRPr="00F82D07">
        <w:rPr>
          <w:b w:val="0"/>
          <w:color w:val="auto"/>
          <w:szCs w:val="22"/>
        </w:rPr>
        <w:t>Zamawiający</w:t>
      </w:r>
      <w:r w:rsidR="00A936AE" w:rsidRPr="00F82D07">
        <w:rPr>
          <w:b w:val="0"/>
          <w:color w:val="auto"/>
          <w:szCs w:val="22"/>
        </w:rPr>
        <w:t xml:space="preserve"> </w:t>
      </w:r>
      <w:r w:rsidRPr="00F82D07">
        <w:rPr>
          <w:b w:val="0"/>
          <w:color w:val="auto"/>
          <w:szCs w:val="22"/>
        </w:rPr>
        <w:t>wymaga</w:t>
      </w:r>
      <w:r w:rsidR="00D02614">
        <w:rPr>
          <w:b w:val="0"/>
          <w:color w:val="auto"/>
          <w:szCs w:val="22"/>
        </w:rPr>
        <w:t xml:space="preserve">, </w:t>
      </w:r>
      <w:r w:rsidRPr="00F82D07">
        <w:rPr>
          <w:b w:val="0"/>
          <w:color w:val="auto"/>
          <w:szCs w:val="22"/>
        </w:rPr>
        <w:t>aby odbiór przesyłki przez kuri</w:t>
      </w:r>
      <w:r w:rsidR="00BB05B1" w:rsidRPr="00F82D07">
        <w:rPr>
          <w:b w:val="0"/>
          <w:color w:val="auto"/>
          <w:szCs w:val="22"/>
        </w:rPr>
        <w:t>era, z miejsca wskazanego przez</w:t>
      </w:r>
      <w:r w:rsidR="00D02614">
        <w:rPr>
          <w:b w:val="0"/>
          <w:color w:val="auto"/>
          <w:szCs w:val="22"/>
        </w:rPr>
        <w:t xml:space="preserve"> </w:t>
      </w:r>
      <w:r w:rsidRPr="00F82D07">
        <w:rPr>
          <w:b w:val="0"/>
          <w:color w:val="auto"/>
          <w:szCs w:val="22"/>
        </w:rPr>
        <w:t>Zamawiającego</w:t>
      </w:r>
      <w:r w:rsidR="00A936AE" w:rsidRPr="00F82D07">
        <w:rPr>
          <w:b w:val="0"/>
          <w:color w:val="auto"/>
          <w:szCs w:val="22"/>
        </w:rPr>
        <w:t xml:space="preserve"> lub</w:t>
      </w:r>
      <w:r w:rsidR="006D0EBC">
        <w:rPr>
          <w:b w:val="0"/>
          <w:color w:val="auto"/>
          <w:szCs w:val="22"/>
        </w:rPr>
        <w:t xml:space="preserve"> podmiot wskazany przez Zamawiającego</w:t>
      </w:r>
      <w:r w:rsidRPr="00F82D07">
        <w:rPr>
          <w:b w:val="0"/>
          <w:color w:val="auto"/>
          <w:szCs w:val="22"/>
        </w:rPr>
        <w:t>, nastąpił nie później niż w ciągu</w:t>
      </w:r>
      <w:r w:rsidR="00A936AE" w:rsidRPr="00F82D07">
        <w:rPr>
          <w:b w:val="0"/>
          <w:color w:val="auto"/>
          <w:szCs w:val="22"/>
        </w:rPr>
        <w:t xml:space="preserve"> </w:t>
      </w:r>
      <w:r w:rsidR="00A65E37" w:rsidRPr="00F82D07">
        <w:rPr>
          <w:b w:val="0"/>
          <w:color w:val="auto"/>
          <w:szCs w:val="22"/>
        </w:rPr>
        <w:t>24</w:t>
      </w:r>
      <w:r w:rsidR="00A936AE" w:rsidRPr="00F82D07">
        <w:rPr>
          <w:b w:val="0"/>
          <w:color w:val="auto"/>
          <w:szCs w:val="22"/>
        </w:rPr>
        <w:t xml:space="preserve">  </w:t>
      </w:r>
      <w:r w:rsidRPr="00F82D07">
        <w:rPr>
          <w:b w:val="0"/>
          <w:color w:val="auto"/>
          <w:szCs w:val="22"/>
        </w:rPr>
        <w:t>godz</w:t>
      </w:r>
      <w:r w:rsidR="00BB05B1" w:rsidRPr="00F82D07">
        <w:rPr>
          <w:b w:val="0"/>
          <w:color w:val="auto"/>
          <w:szCs w:val="22"/>
        </w:rPr>
        <w:t>in, liczonych od złożenia przez</w:t>
      </w:r>
      <w:r w:rsidR="00052A57">
        <w:rPr>
          <w:b w:val="0"/>
          <w:color w:val="auto"/>
          <w:szCs w:val="22"/>
        </w:rPr>
        <w:t xml:space="preserve"> </w:t>
      </w:r>
      <w:r w:rsidRPr="00F82D07">
        <w:rPr>
          <w:b w:val="0"/>
          <w:color w:val="auto"/>
          <w:szCs w:val="22"/>
        </w:rPr>
        <w:t>Zamawiającego</w:t>
      </w:r>
      <w:r w:rsidR="00B37D88" w:rsidRPr="00F82D07">
        <w:rPr>
          <w:b w:val="0"/>
          <w:color w:val="auto"/>
          <w:szCs w:val="22"/>
        </w:rPr>
        <w:t xml:space="preserve"> lub </w:t>
      </w:r>
      <w:r w:rsidR="006D0EBC">
        <w:rPr>
          <w:b w:val="0"/>
          <w:color w:val="auto"/>
          <w:szCs w:val="22"/>
        </w:rPr>
        <w:t>podmiot wskazany przez Zamawiającego</w:t>
      </w:r>
      <w:r w:rsidR="00B37D88" w:rsidRPr="00F82D07">
        <w:rPr>
          <w:b w:val="0"/>
          <w:color w:val="auto"/>
          <w:szCs w:val="22"/>
        </w:rPr>
        <w:t xml:space="preserve"> </w:t>
      </w:r>
      <w:r w:rsidRPr="00F82D07">
        <w:rPr>
          <w:b w:val="0"/>
          <w:color w:val="auto"/>
          <w:szCs w:val="22"/>
        </w:rPr>
        <w:t>zlecenia nadan</w:t>
      </w:r>
      <w:r w:rsidR="00F82D07" w:rsidRPr="00F82D07">
        <w:rPr>
          <w:b w:val="0"/>
          <w:color w:val="auto"/>
          <w:szCs w:val="22"/>
        </w:rPr>
        <w:t>ia przesyłki.</w:t>
      </w:r>
    </w:p>
    <w:p w14:paraId="63378627" w14:textId="60A1466D" w:rsidR="00001204" w:rsidRPr="00F82D07" w:rsidRDefault="00BB05B1" w:rsidP="00D02614">
      <w:pPr>
        <w:pStyle w:val="Nagwek2"/>
        <w:numPr>
          <w:ilvl w:val="0"/>
          <w:numId w:val="0"/>
        </w:numPr>
        <w:spacing w:after="22" w:line="248" w:lineRule="auto"/>
        <w:ind w:right="203"/>
        <w:rPr>
          <w:b w:val="0"/>
          <w:color w:val="auto"/>
          <w:szCs w:val="22"/>
        </w:rPr>
      </w:pPr>
      <w:r w:rsidRPr="00F82D07">
        <w:rPr>
          <w:b w:val="0"/>
          <w:color w:val="auto"/>
          <w:szCs w:val="22"/>
        </w:rPr>
        <w:t>Zlecenia</w:t>
      </w:r>
      <w:r w:rsidR="00001204" w:rsidRPr="00F82D07">
        <w:rPr>
          <w:b w:val="0"/>
          <w:color w:val="auto"/>
          <w:szCs w:val="22"/>
        </w:rPr>
        <w:t xml:space="preserve"> </w:t>
      </w:r>
      <w:r w:rsidR="002F30DE" w:rsidRPr="00F82D07">
        <w:rPr>
          <w:b w:val="0"/>
          <w:color w:val="auto"/>
          <w:szCs w:val="22"/>
        </w:rPr>
        <w:t>nadania przesyłek będą składane przez Zamawiającego</w:t>
      </w:r>
      <w:r w:rsidR="00B37D88" w:rsidRPr="00F82D07">
        <w:rPr>
          <w:b w:val="0"/>
          <w:color w:val="auto"/>
          <w:szCs w:val="22"/>
        </w:rPr>
        <w:t xml:space="preserve"> lub</w:t>
      </w:r>
      <w:r w:rsidR="006D0EBC">
        <w:rPr>
          <w:b w:val="0"/>
          <w:color w:val="auto"/>
          <w:szCs w:val="22"/>
        </w:rPr>
        <w:t xml:space="preserve"> podmiot wskazany przez Zamawiającego</w:t>
      </w:r>
      <w:r w:rsidR="005B4F82">
        <w:rPr>
          <w:b w:val="0"/>
          <w:color w:val="auto"/>
          <w:szCs w:val="22"/>
        </w:rPr>
        <w:t xml:space="preserve"> </w:t>
      </w:r>
      <w:r w:rsidRPr="00F82D07">
        <w:rPr>
          <w:b w:val="0"/>
          <w:color w:val="auto"/>
          <w:szCs w:val="22"/>
        </w:rPr>
        <w:t>pocztą</w:t>
      </w:r>
      <w:r w:rsidR="00D02614">
        <w:rPr>
          <w:b w:val="0"/>
          <w:color w:val="auto"/>
          <w:szCs w:val="22"/>
        </w:rPr>
        <w:t xml:space="preserve"> </w:t>
      </w:r>
      <w:r w:rsidR="004429B4" w:rsidRPr="00F82D07">
        <w:rPr>
          <w:b w:val="0"/>
          <w:color w:val="auto"/>
          <w:szCs w:val="22"/>
        </w:rPr>
        <w:t>elektroniczną</w:t>
      </w:r>
      <w:r w:rsidR="006D0EBC">
        <w:rPr>
          <w:b w:val="0"/>
          <w:color w:val="auto"/>
          <w:szCs w:val="22"/>
        </w:rPr>
        <w:t>,</w:t>
      </w:r>
      <w:r w:rsidR="002F30DE" w:rsidRPr="00F82D07">
        <w:rPr>
          <w:b w:val="0"/>
          <w:color w:val="auto"/>
          <w:szCs w:val="22"/>
        </w:rPr>
        <w:t xml:space="preserve"> za pomocą formularza na stronie inter</w:t>
      </w:r>
      <w:r w:rsidRPr="00F82D07">
        <w:rPr>
          <w:b w:val="0"/>
          <w:color w:val="auto"/>
          <w:szCs w:val="22"/>
        </w:rPr>
        <w:t>netowej Wykonawcy</w:t>
      </w:r>
      <w:r w:rsidR="006D0EBC">
        <w:rPr>
          <w:b w:val="0"/>
          <w:color w:val="auto"/>
          <w:szCs w:val="22"/>
        </w:rPr>
        <w:t xml:space="preserve"> lub telefonicznie</w:t>
      </w:r>
      <w:r w:rsidRPr="00F82D07">
        <w:rPr>
          <w:b w:val="0"/>
          <w:color w:val="auto"/>
          <w:szCs w:val="22"/>
        </w:rPr>
        <w:t xml:space="preserve"> według wyboru</w:t>
      </w:r>
      <w:r w:rsidR="00D02614">
        <w:rPr>
          <w:b w:val="0"/>
          <w:color w:val="auto"/>
          <w:szCs w:val="22"/>
        </w:rPr>
        <w:t xml:space="preserve"> </w:t>
      </w:r>
      <w:r w:rsidR="002F30DE" w:rsidRPr="00F82D07">
        <w:rPr>
          <w:b w:val="0"/>
          <w:color w:val="auto"/>
          <w:szCs w:val="22"/>
        </w:rPr>
        <w:t>Zamawiającego</w:t>
      </w:r>
      <w:r w:rsidR="006D0EBC">
        <w:rPr>
          <w:b w:val="0"/>
          <w:color w:val="auto"/>
          <w:szCs w:val="22"/>
        </w:rPr>
        <w:t xml:space="preserve"> lub podmiotu wskazanego przez Zamawiającego</w:t>
      </w:r>
      <w:r w:rsidR="00001204" w:rsidRPr="00F82D07">
        <w:rPr>
          <w:b w:val="0"/>
          <w:color w:val="auto"/>
          <w:szCs w:val="22"/>
        </w:rPr>
        <w:t>.</w:t>
      </w:r>
    </w:p>
    <w:p w14:paraId="795FB9F9" w14:textId="643FC066" w:rsidR="002F30DE" w:rsidRPr="00F82D07" w:rsidRDefault="004429B4" w:rsidP="00D02614">
      <w:pPr>
        <w:pStyle w:val="Nagwek2"/>
        <w:numPr>
          <w:ilvl w:val="0"/>
          <w:numId w:val="0"/>
        </w:numPr>
        <w:spacing w:after="22" w:line="248" w:lineRule="auto"/>
        <w:ind w:right="203"/>
        <w:rPr>
          <w:b w:val="0"/>
          <w:color w:val="auto"/>
          <w:szCs w:val="22"/>
        </w:rPr>
      </w:pPr>
      <w:r w:rsidRPr="00F82D07">
        <w:rPr>
          <w:b w:val="0"/>
          <w:color w:val="auto"/>
          <w:szCs w:val="22"/>
        </w:rPr>
        <w:lastRenderedPageBreak/>
        <w:t>Zamawiający wymaga, aby przesyłki</w:t>
      </w:r>
      <w:r w:rsidR="00A936AE" w:rsidRPr="00F82D07">
        <w:rPr>
          <w:b w:val="0"/>
          <w:color w:val="auto"/>
          <w:szCs w:val="22"/>
        </w:rPr>
        <w:t xml:space="preserve"> krajowe </w:t>
      </w:r>
      <w:r w:rsidRPr="00F82D07">
        <w:rPr>
          <w:b w:val="0"/>
          <w:color w:val="auto"/>
          <w:szCs w:val="22"/>
        </w:rPr>
        <w:t xml:space="preserve">były </w:t>
      </w:r>
      <w:r w:rsidR="00A936AE" w:rsidRPr="00F82D07">
        <w:rPr>
          <w:b w:val="0"/>
          <w:color w:val="auto"/>
          <w:szCs w:val="22"/>
        </w:rPr>
        <w:t xml:space="preserve">ubezpieczone </w:t>
      </w:r>
      <w:r w:rsidRPr="00F82D07">
        <w:rPr>
          <w:b w:val="0"/>
          <w:color w:val="auto"/>
          <w:szCs w:val="22"/>
        </w:rPr>
        <w:t xml:space="preserve">przez Wykonawcę </w:t>
      </w:r>
      <w:r w:rsidR="00A936AE" w:rsidRPr="00F82D07">
        <w:rPr>
          <w:b w:val="0"/>
          <w:color w:val="auto"/>
          <w:szCs w:val="22"/>
        </w:rPr>
        <w:t>od</w:t>
      </w:r>
      <w:r w:rsidR="00BB05B1" w:rsidRPr="00F82D07">
        <w:rPr>
          <w:b w:val="0"/>
          <w:color w:val="auto"/>
          <w:szCs w:val="22"/>
        </w:rPr>
        <w:t xml:space="preserve"> uszkodzenia lub utraty na sumę</w:t>
      </w:r>
      <w:r w:rsidRPr="00F82D07">
        <w:rPr>
          <w:b w:val="0"/>
          <w:color w:val="auto"/>
          <w:szCs w:val="22"/>
        </w:rPr>
        <w:t xml:space="preserve"> </w:t>
      </w:r>
      <w:r w:rsidR="00A936AE" w:rsidRPr="00F82D07">
        <w:rPr>
          <w:b w:val="0"/>
          <w:color w:val="auto"/>
          <w:szCs w:val="22"/>
        </w:rPr>
        <w:t xml:space="preserve">ubezpieczenia </w:t>
      </w:r>
      <w:r w:rsidR="006D0EBC">
        <w:rPr>
          <w:b w:val="0"/>
          <w:color w:val="auto"/>
          <w:szCs w:val="22"/>
        </w:rPr>
        <w:t>do wartości</w:t>
      </w:r>
      <w:r w:rsidRPr="00F82D07">
        <w:rPr>
          <w:b w:val="0"/>
          <w:color w:val="auto"/>
          <w:szCs w:val="22"/>
        </w:rPr>
        <w:t xml:space="preserve"> </w:t>
      </w:r>
      <w:r w:rsidR="00FF2BD9" w:rsidRPr="00F82D07">
        <w:rPr>
          <w:b w:val="0"/>
          <w:color w:val="auto"/>
          <w:szCs w:val="22"/>
        </w:rPr>
        <w:t>1</w:t>
      </w:r>
      <w:r w:rsidRPr="00F82D07">
        <w:rPr>
          <w:b w:val="0"/>
          <w:color w:val="auto"/>
          <w:szCs w:val="22"/>
        </w:rPr>
        <w:t>.</w:t>
      </w:r>
      <w:r w:rsidR="00FF2BD9" w:rsidRPr="00F82D07">
        <w:rPr>
          <w:b w:val="0"/>
          <w:color w:val="auto"/>
          <w:szCs w:val="22"/>
        </w:rPr>
        <w:t>000 zł</w:t>
      </w:r>
      <w:r w:rsidR="00A936AE" w:rsidRPr="00F82D07">
        <w:rPr>
          <w:b w:val="0"/>
          <w:color w:val="auto"/>
          <w:szCs w:val="22"/>
        </w:rPr>
        <w:t xml:space="preserve"> (słownie: </w:t>
      </w:r>
      <w:r w:rsidR="00FF2BD9" w:rsidRPr="00F82D07">
        <w:rPr>
          <w:b w:val="0"/>
          <w:color w:val="auto"/>
          <w:szCs w:val="22"/>
        </w:rPr>
        <w:t xml:space="preserve"> jeden tysiąc</w:t>
      </w:r>
      <w:r w:rsidRPr="00F82D07">
        <w:rPr>
          <w:b w:val="0"/>
          <w:color w:val="auto"/>
          <w:szCs w:val="22"/>
        </w:rPr>
        <w:t xml:space="preserve"> złotych) </w:t>
      </w:r>
      <w:r w:rsidR="00A936AE" w:rsidRPr="00F82D07">
        <w:rPr>
          <w:b w:val="0"/>
          <w:color w:val="auto"/>
          <w:szCs w:val="22"/>
        </w:rPr>
        <w:t xml:space="preserve">każda. Koszt </w:t>
      </w:r>
      <w:r w:rsidR="00BB05B1" w:rsidRPr="00F82D07">
        <w:rPr>
          <w:b w:val="0"/>
          <w:color w:val="auto"/>
          <w:szCs w:val="22"/>
        </w:rPr>
        <w:t xml:space="preserve">ubezpieczenia </w:t>
      </w:r>
      <w:r w:rsidRPr="00F82D07">
        <w:rPr>
          <w:b w:val="0"/>
          <w:color w:val="auto"/>
          <w:szCs w:val="22"/>
        </w:rPr>
        <w:t xml:space="preserve">Wykonawca zobowiązany będzie </w:t>
      </w:r>
      <w:r w:rsidR="00BB05B1" w:rsidRPr="00F82D07">
        <w:rPr>
          <w:b w:val="0"/>
          <w:color w:val="auto"/>
          <w:szCs w:val="22"/>
        </w:rPr>
        <w:t>wliczyć</w:t>
      </w:r>
      <w:r w:rsidRPr="00F82D07">
        <w:rPr>
          <w:b w:val="0"/>
          <w:color w:val="auto"/>
          <w:szCs w:val="22"/>
        </w:rPr>
        <w:t xml:space="preserve"> </w:t>
      </w:r>
      <w:r w:rsidR="00A936AE" w:rsidRPr="00F82D07">
        <w:rPr>
          <w:b w:val="0"/>
          <w:color w:val="auto"/>
          <w:szCs w:val="22"/>
        </w:rPr>
        <w:t>w cenę ofert</w:t>
      </w:r>
      <w:r w:rsidR="00B37D88" w:rsidRPr="00F82D07">
        <w:rPr>
          <w:b w:val="0"/>
          <w:color w:val="auto"/>
          <w:szCs w:val="22"/>
        </w:rPr>
        <w:t>y</w:t>
      </w:r>
      <w:r w:rsidR="00B37D88" w:rsidRPr="00F82D07">
        <w:rPr>
          <w:b w:val="0"/>
          <w:color w:val="auto"/>
        </w:rPr>
        <w:t xml:space="preserve">. </w:t>
      </w:r>
    </w:p>
    <w:p w14:paraId="73707CF6" w14:textId="43035B28" w:rsidR="00001204" w:rsidRPr="00F82D07" w:rsidRDefault="004429B4" w:rsidP="00D02614">
      <w:pPr>
        <w:jc w:val="both"/>
      </w:pPr>
      <w:r w:rsidRPr="00F82D07">
        <w:t>Zamawiający informuje, że</w:t>
      </w:r>
      <w:r w:rsidR="00001204" w:rsidRPr="00F82D07">
        <w:t>:</w:t>
      </w:r>
    </w:p>
    <w:p w14:paraId="073654F7" w14:textId="7C9672E1" w:rsidR="00BB05B1" w:rsidRPr="00F82D07" w:rsidRDefault="004429B4" w:rsidP="00D02614">
      <w:pPr>
        <w:pStyle w:val="Akapitzlist"/>
        <w:numPr>
          <w:ilvl w:val="0"/>
          <w:numId w:val="26"/>
        </w:numPr>
        <w:jc w:val="both"/>
      </w:pPr>
      <w:r w:rsidRPr="00F82D07">
        <w:t>zamówieniem podstawowym objęta będzie usługa kurier</w:t>
      </w:r>
      <w:r w:rsidR="00001204" w:rsidRPr="00F82D07">
        <w:t>s</w:t>
      </w:r>
      <w:r w:rsidRPr="00F82D07">
        <w:t xml:space="preserve">ka dla </w:t>
      </w:r>
      <w:r w:rsidR="0017482F">
        <w:t>7</w:t>
      </w:r>
      <w:r w:rsidRPr="00F82D07">
        <w:t xml:space="preserve">00 </w:t>
      </w:r>
      <w:r w:rsidR="00001204" w:rsidRPr="00F82D07">
        <w:t xml:space="preserve">sztuk </w:t>
      </w:r>
      <w:r w:rsidRPr="00F82D07">
        <w:t>przesyłek</w:t>
      </w:r>
      <w:r w:rsidR="006D0EBC" w:rsidRPr="006D0EBC">
        <w:t xml:space="preserve"> w trakcie trwania umowy do zakończenia, tj. </w:t>
      </w:r>
      <w:r w:rsidR="006D0EBC">
        <w:t>do dnia</w:t>
      </w:r>
      <w:r w:rsidRPr="00F82D07">
        <w:t xml:space="preserve"> 31.12.202</w:t>
      </w:r>
      <w:r w:rsidR="0017482F">
        <w:t>7</w:t>
      </w:r>
      <w:r w:rsidRPr="00F82D07">
        <w:t xml:space="preserve"> r.</w:t>
      </w:r>
      <w:r w:rsidR="00001204" w:rsidRPr="00F82D07">
        <w:t>;</w:t>
      </w:r>
    </w:p>
    <w:p w14:paraId="783E8398" w14:textId="4A14E61A" w:rsidR="00001204" w:rsidRPr="00F82D07" w:rsidRDefault="00001204" w:rsidP="00D02614">
      <w:pPr>
        <w:pStyle w:val="Akapitzlist"/>
        <w:numPr>
          <w:ilvl w:val="0"/>
          <w:numId w:val="26"/>
        </w:numPr>
        <w:jc w:val="both"/>
      </w:pPr>
      <w:r w:rsidRPr="00F82D07">
        <w:t xml:space="preserve">zamówieniem z prawa opcji objęta będzie usługa kurierska dla </w:t>
      </w:r>
      <w:r w:rsidR="0017482F">
        <w:t>2.1</w:t>
      </w:r>
      <w:r w:rsidRPr="00F82D07">
        <w:t>00 sztuk przesyłek, w trakcie trwania umowy do zakończenia, tj. do dnia 31.12.202</w:t>
      </w:r>
      <w:r w:rsidR="0017482F">
        <w:t>7</w:t>
      </w:r>
      <w:r w:rsidRPr="00F82D07">
        <w:t xml:space="preserve"> r. </w:t>
      </w:r>
    </w:p>
    <w:p w14:paraId="63CF765C" w14:textId="77777777" w:rsidR="00001204" w:rsidRPr="00F82D07" w:rsidRDefault="00001204" w:rsidP="00D02614">
      <w:pPr>
        <w:jc w:val="both"/>
      </w:pPr>
      <w:r w:rsidRPr="00F82D07">
        <w:t>Skorzystanie z Prawa opcji jest zastrzeżone do wyłącznej decyzji Zamawiającego.</w:t>
      </w:r>
    </w:p>
    <w:p w14:paraId="4EA9D520" w14:textId="7BBC1335" w:rsidR="004429B4" w:rsidRPr="00F82D07" w:rsidRDefault="00001204" w:rsidP="00D02614">
      <w:pPr>
        <w:jc w:val="both"/>
      </w:pPr>
      <w:r w:rsidRPr="00F82D07">
        <w:t>Zamówienie opcjonalne nie stanowi zobowiązania Zamawiającego do jego udzielenia, jak również nie stanowi podstawy do dochodzenia przez Wykonawcę roszczeń odszkodowawczych z tytułu niezrealizowania tego zamówienia.</w:t>
      </w:r>
    </w:p>
    <w:p w14:paraId="5ACFBF8D" w14:textId="77777777" w:rsidR="004429B4" w:rsidRPr="00F82D07" w:rsidRDefault="004429B4" w:rsidP="00BB05B1"/>
    <w:p w14:paraId="686E6FC7" w14:textId="77777777" w:rsidR="00ED3DAC" w:rsidRPr="00F82D07" w:rsidRDefault="00ED3DAC" w:rsidP="00ED3DAC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357" w:hanging="357"/>
        <w:rPr>
          <w:b/>
          <w:sz w:val="24"/>
        </w:rPr>
      </w:pPr>
      <w:r w:rsidRPr="00F82D07">
        <w:rPr>
          <w:b/>
          <w:sz w:val="24"/>
        </w:rPr>
        <w:t xml:space="preserve">Termin realizacji zamówienia </w:t>
      </w:r>
    </w:p>
    <w:p w14:paraId="6FC31BE7" w14:textId="77777777" w:rsidR="00ED3DAC" w:rsidRPr="00F82D07" w:rsidRDefault="00ED3DAC" w:rsidP="00ED3DAC">
      <w:pPr>
        <w:autoSpaceDE w:val="0"/>
        <w:autoSpaceDN w:val="0"/>
        <w:adjustRightInd w:val="0"/>
        <w:rPr>
          <w:sz w:val="24"/>
        </w:rPr>
      </w:pPr>
    </w:p>
    <w:p w14:paraId="24060CE9" w14:textId="77777777" w:rsidR="00D94973" w:rsidRPr="00F82D07" w:rsidRDefault="00ED3DAC" w:rsidP="00A65E37">
      <w:pPr>
        <w:spacing w:after="23" w:line="249" w:lineRule="auto"/>
        <w:ind w:right="203"/>
        <w:jc w:val="both"/>
        <w:rPr>
          <w:rFonts w:eastAsia="Calibri" w:cs="Calibri"/>
          <w:szCs w:val="22"/>
        </w:rPr>
      </w:pPr>
      <w:r w:rsidRPr="00F82D07">
        <w:rPr>
          <w:rFonts w:eastAsia="Calibri" w:cs="Calibri"/>
          <w:szCs w:val="22"/>
        </w:rPr>
        <w:t xml:space="preserve">Termin realizacji zamówienia: </w:t>
      </w:r>
    </w:p>
    <w:p w14:paraId="6CF26A0D" w14:textId="1F282D69" w:rsidR="00D94973" w:rsidRPr="00F82D07" w:rsidRDefault="00D94973" w:rsidP="00D94973">
      <w:pPr>
        <w:pStyle w:val="Akapitzlist"/>
        <w:numPr>
          <w:ilvl w:val="0"/>
          <w:numId w:val="27"/>
        </w:numPr>
      </w:pPr>
      <w:r w:rsidRPr="00F82D07">
        <w:t xml:space="preserve">podstawowego - objęta będzie usługa kurierska dla </w:t>
      </w:r>
      <w:r w:rsidR="0064572B">
        <w:t>7</w:t>
      </w:r>
      <w:r w:rsidR="00052A57">
        <w:t xml:space="preserve">00 sztuk </w:t>
      </w:r>
      <w:r w:rsidR="00052A57" w:rsidRPr="00052A57">
        <w:t xml:space="preserve">przesyłek od dnia podpisania umowy </w:t>
      </w:r>
      <w:r w:rsidRPr="00052A57">
        <w:t>do dnia 31.12.202</w:t>
      </w:r>
      <w:r w:rsidR="0017482F">
        <w:t>7</w:t>
      </w:r>
      <w:r w:rsidRPr="00052A57">
        <w:t xml:space="preserve"> r.;</w:t>
      </w:r>
    </w:p>
    <w:p w14:paraId="2ADB7959" w14:textId="079B1534" w:rsidR="00D94973" w:rsidRPr="00F82D07" w:rsidRDefault="00D94973" w:rsidP="00D94973">
      <w:pPr>
        <w:pStyle w:val="Akapitzlist"/>
        <w:numPr>
          <w:ilvl w:val="0"/>
          <w:numId w:val="27"/>
        </w:numPr>
      </w:pPr>
      <w:r w:rsidRPr="00F82D07">
        <w:t xml:space="preserve">z prawa opcji objęta będzie usługa kurierska dla </w:t>
      </w:r>
      <w:r w:rsidR="0064572B">
        <w:t>2.1</w:t>
      </w:r>
      <w:r w:rsidRPr="00F82D07">
        <w:t xml:space="preserve">00 sztuk przesyłek, </w:t>
      </w:r>
      <w:r w:rsidR="00052A57">
        <w:t xml:space="preserve">od dnia podpisana umowy </w:t>
      </w:r>
      <w:r w:rsidRPr="00F82D07">
        <w:t>do dnia 31.12.202</w:t>
      </w:r>
      <w:r w:rsidR="0017482F">
        <w:t>7</w:t>
      </w:r>
      <w:r w:rsidRPr="00F82D07">
        <w:t xml:space="preserve"> r. </w:t>
      </w:r>
    </w:p>
    <w:p w14:paraId="63E10C5B" w14:textId="77777777" w:rsidR="00D94973" w:rsidRPr="00F82D07" w:rsidRDefault="00D94973" w:rsidP="00A65E37">
      <w:pPr>
        <w:spacing w:after="23" w:line="249" w:lineRule="auto"/>
        <w:ind w:right="203"/>
        <w:jc w:val="both"/>
        <w:rPr>
          <w:rFonts w:eastAsia="Calibri" w:cs="Calibri"/>
          <w:szCs w:val="22"/>
        </w:rPr>
      </w:pPr>
    </w:p>
    <w:p w14:paraId="2FD2D4DF" w14:textId="66151A5C" w:rsidR="00ED3DAC" w:rsidRPr="00F82D07" w:rsidRDefault="00A57599" w:rsidP="00ED3DAC">
      <w:pPr>
        <w:autoSpaceDE w:val="0"/>
        <w:autoSpaceDN w:val="0"/>
        <w:adjustRightInd w:val="0"/>
        <w:rPr>
          <w:bCs/>
          <w:sz w:val="24"/>
        </w:rPr>
      </w:pPr>
      <w:r w:rsidRPr="00F82D07">
        <w:rPr>
          <w:b/>
          <w:bCs/>
          <w:sz w:val="24"/>
        </w:rPr>
        <w:t>5</w:t>
      </w:r>
      <w:r w:rsidR="00ED3DAC" w:rsidRPr="00F82D07">
        <w:rPr>
          <w:b/>
          <w:bCs/>
          <w:sz w:val="24"/>
        </w:rPr>
        <w:t xml:space="preserve">.   Sposób przygotowania i złożenia informacji: </w:t>
      </w:r>
      <w:r w:rsidR="00ED3DAC" w:rsidRPr="00F82D07">
        <w:rPr>
          <w:b/>
          <w:bCs/>
          <w:sz w:val="24"/>
        </w:rPr>
        <w:br/>
      </w:r>
    </w:p>
    <w:p w14:paraId="463D2915" w14:textId="0E1F3E02" w:rsidR="00ED3DAC" w:rsidRPr="00F82D07" w:rsidRDefault="00ED3DAC" w:rsidP="0018362B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  <w:szCs w:val="22"/>
        </w:rPr>
      </w:pPr>
      <w:r w:rsidRPr="00F82D07">
        <w:rPr>
          <w:szCs w:val="22"/>
        </w:rPr>
        <w:t xml:space="preserve">Cenę w informacji dotyczącej wartości zamówienia </w:t>
      </w:r>
      <w:r w:rsidR="00D94973" w:rsidRPr="00F82D07">
        <w:rPr>
          <w:szCs w:val="22"/>
        </w:rPr>
        <w:t xml:space="preserve">podstawowego oraz z prawa opcji </w:t>
      </w:r>
      <w:r w:rsidRPr="00F82D07">
        <w:rPr>
          <w:szCs w:val="22"/>
        </w:rPr>
        <w:t>należy podać w walucie polskiej (PLN – polskich złotych);</w:t>
      </w:r>
    </w:p>
    <w:p w14:paraId="32988DD8" w14:textId="44BEAC65" w:rsidR="00F01C53" w:rsidRPr="00F82D07" w:rsidRDefault="00ED3DAC" w:rsidP="00F01C53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  <w:szCs w:val="22"/>
        </w:rPr>
      </w:pPr>
      <w:r w:rsidRPr="00F82D07">
        <w:rPr>
          <w:szCs w:val="22"/>
        </w:rPr>
        <w:t xml:space="preserve">Cena w informacji dotyczącej wartości zamówienia musi obejmować wszystkie koszty, jakie poniesie wykonawca w związku z realizacją przedmiotu niniejszego </w:t>
      </w:r>
      <w:r w:rsidRPr="00F82D07">
        <w:rPr>
          <w:bCs/>
          <w:szCs w:val="22"/>
        </w:rPr>
        <w:t>zaproszenia;</w:t>
      </w:r>
    </w:p>
    <w:p w14:paraId="32C25066" w14:textId="6DB84596" w:rsidR="00F53510" w:rsidRPr="00F82D07" w:rsidRDefault="00F53510" w:rsidP="0018362B">
      <w:pPr>
        <w:pStyle w:val="Akapitzlist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  <w:szCs w:val="22"/>
        </w:rPr>
      </w:pPr>
      <w:r w:rsidRPr="00F82D07">
        <w:rPr>
          <w:bCs/>
          <w:szCs w:val="22"/>
        </w:rPr>
        <w:t xml:space="preserve">Wypełnioną zgodnie z poniższym wzorem </w:t>
      </w:r>
      <w:r w:rsidR="005E3FB6">
        <w:rPr>
          <w:bCs/>
          <w:szCs w:val="22"/>
        </w:rPr>
        <w:t xml:space="preserve">(Załącznik nr 1 do Zaproszenia) </w:t>
      </w:r>
      <w:r w:rsidRPr="00F82D07">
        <w:rPr>
          <w:bCs/>
          <w:szCs w:val="22"/>
        </w:rPr>
        <w:t xml:space="preserve">informacje dotycząca wartości zamówienia należy przesłać w formie: </w:t>
      </w:r>
    </w:p>
    <w:p w14:paraId="639321E2" w14:textId="77777777" w:rsidR="00F53510" w:rsidRPr="00F82D07" w:rsidRDefault="00F53510" w:rsidP="00D02614">
      <w:pPr>
        <w:numPr>
          <w:ilvl w:val="0"/>
          <w:numId w:val="24"/>
        </w:numPr>
        <w:spacing w:after="120"/>
        <w:ind w:left="1276" w:hanging="284"/>
        <w:jc w:val="both"/>
        <w:rPr>
          <w:rFonts w:cstheme="minorHAnsi"/>
          <w:szCs w:val="22"/>
        </w:rPr>
      </w:pPr>
      <w:r w:rsidRPr="00F82D07">
        <w:rPr>
          <w:rFonts w:cstheme="minorHAnsi"/>
          <w:szCs w:val="22"/>
        </w:rPr>
        <w:t>skanu podpisanego własnoręcznym podpisem(</w:t>
      </w:r>
      <w:proofErr w:type="spellStart"/>
      <w:r w:rsidRPr="00F82D07">
        <w:rPr>
          <w:rFonts w:cstheme="minorHAnsi"/>
          <w:szCs w:val="22"/>
        </w:rPr>
        <w:t>ami</w:t>
      </w:r>
      <w:proofErr w:type="spellEnd"/>
      <w:r w:rsidRPr="00F82D07">
        <w:rPr>
          <w:rFonts w:cstheme="minorHAnsi"/>
          <w:szCs w:val="22"/>
        </w:rPr>
        <w:t xml:space="preserve">) przez osobę (osoby) uprawnioną(e) do reprezentowania Wykonawcy, </w:t>
      </w:r>
    </w:p>
    <w:p w14:paraId="1E87CA39" w14:textId="77777777" w:rsidR="00F53510" w:rsidRPr="00F82D07" w:rsidRDefault="00F53510" w:rsidP="00D02614">
      <w:pPr>
        <w:spacing w:after="120"/>
        <w:ind w:left="1276"/>
        <w:rPr>
          <w:rFonts w:cstheme="minorHAnsi"/>
          <w:szCs w:val="22"/>
        </w:rPr>
      </w:pPr>
      <w:r w:rsidRPr="00F82D07">
        <w:rPr>
          <w:rFonts w:cstheme="minorHAnsi"/>
          <w:szCs w:val="22"/>
        </w:rPr>
        <w:t>albo</w:t>
      </w:r>
    </w:p>
    <w:p w14:paraId="5A65AE7E" w14:textId="257BAA0E" w:rsidR="00F53510" w:rsidRPr="00F82D07" w:rsidRDefault="00F53510" w:rsidP="00D02614">
      <w:pPr>
        <w:numPr>
          <w:ilvl w:val="0"/>
          <w:numId w:val="24"/>
        </w:numPr>
        <w:spacing w:after="120"/>
        <w:ind w:left="1276" w:hanging="284"/>
        <w:jc w:val="both"/>
        <w:rPr>
          <w:rFonts w:cstheme="minorHAnsi"/>
          <w:b/>
          <w:bCs/>
          <w:szCs w:val="22"/>
        </w:rPr>
      </w:pPr>
      <w:r w:rsidRPr="00F82D07">
        <w:rPr>
          <w:rFonts w:cstheme="minorHAnsi"/>
          <w:szCs w:val="22"/>
        </w:rPr>
        <w:t>podpisanego kwalifikowanym podpisem elektronicznym przez osobę (osoby)</w:t>
      </w:r>
      <w:r w:rsidR="00D02614">
        <w:rPr>
          <w:rFonts w:cstheme="minorHAnsi"/>
          <w:szCs w:val="22"/>
        </w:rPr>
        <w:t xml:space="preserve"> </w:t>
      </w:r>
      <w:r w:rsidRPr="00F82D07">
        <w:rPr>
          <w:rFonts w:cstheme="minorHAnsi"/>
          <w:szCs w:val="22"/>
        </w:rPr>
        <w:t xml:space="preserve">uprawnioną(e) do reprezentowania Wykonawcy, </w:t>
      </w:r>
    </w:p>
    <w:p w14:paraId="09E4040C" w14:textId="2ED818AD" w:rsidR="00F53510" w:rsidRPr="00637E4B" w:rsidRDefault="00F53510" w:rsidP="00187A65">
      <w:pPr>
        <w:spacing w:after="120"/>
        <w:ind w:left="708"/>
        <w:jc w:val="both"/>
        <w:rPr>
          <w:rFonts w:cstheme="minorHAnsi"/>
          <w:szCs w:val="22"/>
        </w:rPr>
      </w:pPr>
      <w:r w:rsidRPr="00580600">
        <w:rPr>
          <w:rFonts w:cstheme="minorHAnsi"/>
          <w:szCs w:val="22"/>
        </w:rPr>
        <w:t>do Urzędu Komunikacji Elektronicznej, drogą elektroniczną na adres e-mail</w:t>
      </w:r>
      <w:r w:rsidRPr="00C2319C">
        <w:rPr>
          <w:rFonts w:cstheme="minorHAnsi"/>
          <w:szCs w:val="22"/>
        </w:rPr>
        <w:t xml:space="preserve">: </w:t>
      </w:r>
      <w:r w:rsidR="00637E4B">
        <w:rPr>
          <w:rFonts w:cstheme="minorHAnsi"/>
          <w:szCs w:val="22"/>
        </w:rPr>
        <w:t xml:space="preserve">                            </w:t>
      </w:r>
      <w:r w:rsidR="00953F33">
        <w:rPr>
          <w:rStyle w:val="Hipercze"/>
          <w:rFonts w:cstheme="minorHAnsi"/>
          <w:szCs w:val="22"/>
        </w:rPr>
        <w:t xml:space="preserve"> Maciej.Aleksandrowicz@uke.gov.pl</w:t>
      </w:r>
      <w:r w:rsidR="00637E4B">
        <w:rPr>
          <w:rFonts w:cstheme="minorHAnsi"/>
          <w:szCs w:val="22"/>
        </w:rPr>
        <w:t xml:space="preserve"> </w:t>
      </w:r>
      <w:r w:rsidRPr="00C2319C">
        <w:rPr>
          <w:rFonts w:cstheme="minorHAnsi"/>
          <w:szCs w:val="22"/>
        </w:rPr>
        <w:t>w terminie</w:t>
      </w:r>
      <w:r w:rsidR="00D02614" w:rsidRPr="00D02614">
        <w:rPr>
          <w:rFonts w:cstheme="minorHAnsi"/>
          <w:b/>
          <w:szCs w:val="22"/>
          <w:u w:val="single"/>
        </w:rPr>
        <w:t xml:space="preserve"> </w:t>
      </w:r>
      <w:r w:rsidR="00052A57">
        <w:rPr>
          <w:rStyle w:val="Pogrubienie"/>
          <w:rFonts w:cstheme="minorHAnsi"/>
          <w:szCs w:val="22"/>
          <w:u w:val="single"/>
        </w:rPr>
        <w:t>do 1</w:t>
      </w:r>
      <w:r w:rsidR="0017482F">
        <w:rPr>
          <w:rStyle w:val="Pogrubienie"/>
          <w:rFonts w:cstheme="minorHAnsi"/>
          <w:szCs w:val="22"/>
          <w:u w:val="single"/>
        </w:rPr>
        <w:t>6</w:t>
      </w:r>
      <w:r w:rsidR="00D02614">
        <w:rPr>
          <w:rStyle w:val="Pogrubienie"/>
          <w:rFonts w:cstheme="minorHAnsi"/>
          <w:szCs w:val="22"/>
          <w:u w:val="single"/>
        </w:rPr>
        <w:t xml:space="preserve"> </w:t>
      </w:r>
      <w:r w:rsidR="006D0EBC">
        <w:rPr>
          <w:rStyle w:val="Pogrubienie"/>
          <w:rFonts w:cstheme="minorHAnsi"/>
          <w:szCs w:val="22"/>
          <w:u w:val="single"/>
        </w:rPr>
        <w:t xml:space="preserve">listopada </w:t>
      </w:r>
      <w:r w:rsidR="00D02614">
        <w:rPr>
          <w:rFonts w:cstheme="minorHAnsi"/>
          <w:b/>
          <w:bCs/>
          <w:szCs w:val="22"/>
          <w:u w:val="single"/>
        </w:rPr>
        <w:t>202</w:t>
      </w:r>
      <w:r w:rsidR="0017482F">
        <w:rPr>
          <w:rFonts w:cstheme="minorHAnsi"/>
          <w:b/>
          <w:bCs/>
          <w:szCs w:val="22"/>
          <w:u w:val="single"/>
        </w:rPr>
        <w:t>6</w:t>
      </w:r>
      <w:r w:rsidR="00D02614">
        <w:rPr>
          <w:rFonts w:cstheme="minorHAnsi"/>
          <w:b/>
          <w:bCs/>
          <w:szCs w:val="22"/>
          <w:u w:val="single"/>
        </w:rPr>
        <w:t xml:space="preserve"> r. do godziny</w:t>
      </w:r>
      <w:r w:rsidR="00187A65">
        <w:rPr>
          <w:rFonts w:cstheme="minorHAnsi"/>
          <w:b/>
          <w:bCs/>
          <w:szCs w:val="22"/>
          <w:u w:val="single"/>
        </w:rPr>
        <w:t xml:space="preserve"> </w:t>
      </w:r>
      <w:r w:rsidRPr="00C2319C">
        <w:rPr>
          <w:rFonts w:cstheme="minorHAnsi"/>
          <w:b/>
          <w:bCs/>
          <w:szCs w:val="22"/>
          <w:u w:val="single"/>
        </w:rPr>
        <w:t xml:space="preserve">16:00. </w:t>
      </w:r>
    </w:p>
    <w:p w14:paraId="5736921D" w14:textId="7EA365AA" w:rsidR="00F01C53" w:rsidRDefault="00B2024B" w:rsidP="00B2024B">
      <w:pPr>
        <w:pStyle w:val="Akapitzlist"/>
        <w:autoSpaceDE w:val="0"/>
        <w:autoSpaceDN w:val="0"/>
        <w:adjustRightInd w:val="0"/>
        <w:spacing w:after="120"/>
        <w:jc w:val="both"/>
      </w:pPr>
      <w:r>
        <w:rPr>
          <w:bCs/>
          <w:szCs w:val="22"/>
        </w:rPr>
        <w:t xml:space="preserve">d) </w:t>
      </w:r>
      <w:r w:rsidR="00A65E37" w:rsidRPr="006D0EBC">
        <w:rPr>
          <w:bCs/>
          <w:szCs w:val="22"/>
        </w:rPr>
        <w:t>Wszelkie</w:t>
      </w:r>
      <w:r w:rsidR="00A65E37" w:rsidRPr="006D0EBC">
        <w:rPr>
          <w:szCs w:val="22"/>
        </w:rPr>
        <w:t xml:space="preserve"> pytania należy kierować na adres e-mail:</w:t>
      </w:r>
      <w:r w:rsidR="00CF4CD2">
        <w:rPr>
          <w:rStyle w:val="Hipercze"/>
          <w:rFonts w:cstheme="minorHAnsi"/>
          <w:szCs w:val="22"/>
        </w:rPr>
        <w:t xml:space="preserve"> Maciej.Aleksandrowicz@uke.gov.pl</w:t>
      </w:r>
      <w:r w:rsidR="00A65E37" w:rsidRPr="006D0EBC">
        <w:rPr>
          <w:szCs w:val="22"/>
        </w:rPr>
        <w:t xml:space="preserve">. </w:t>
      </w:r>
    </w:p>
    <w:p w14:paraId="4D5FA93A" w14:textId="7C912B86" w:rsidR="00FF2BD9" w:rsidRDefault="00FF2BD9" w:rsidP="00F01C53">
      <w:pPr>
        <w:spacing w:after="120"/>
      </w:pPr>
    </w:p>
    <w:p w14:paraId="7A2A529B" w14:textId="55A7A693" w:rsidR="00F82D07" w:rsidRDefault="00F82D07">
      <w:pPr>
        <w:rPr>
          <w:b/>
          <w:sz w:val="24"/>
        </w:rPr>
      </w:pPr>
    </w:p>
    <w:p w14:paraId="2C44CF1F" w14:textId="77777777" w:rsidR="00D02614" w:rsidRDefault="00D02614">
      <w:pPr>
        <w:rPr>
          <w:b/>
          <w:sz w:val="24"/>
        </w:rPr>
      </w:pPr>
      <w:r>
        <w:rPr>
          <w:b/>
          <w:sz w:val="24"/>
        </w:rPr>
        <w:br w:type="page"/>
      </w:r>
    </w:p>
    <w:p w14:paraId="4DDFDF14" w14:textId="33661893" w:rsidR="00A65E37" w:rsidRPr="00580600" w:rsidRDefault="00A65E37" w:rsidP="00580600">
      <w:pPr>
        <w:autoSpaceDE w:val="0"/>
        <w:autoSpaceDN w:val="0"/>
        <w:adjustRightInd w:val="0"/>
        <w:spacing w:line="276" w:lineRule="auto"/>
        <w:jc w:val="right"/>
        <w:rPr>
          <w:b/>
          <w:sz w:val="24"/>
        </w:rPr>
      </w:pPr>
      <w:r w:rsidRPr="00580600">
        <w:rPr>
          <w:b/>
          <w:sz w:val="24"/>
        </w:rPr>
        <w:lastRenderedPageBreak/>
        <w:t xml:space="preserve">Załącznik nr 1 </w:t>
      </w:r>
      <w:r w:rsidRPr="00580600">
        <w:rPr>
          <w:rFonts w:eastAsia="Calibri"/>
          <w:b/>
          <w:color w:val="000000"/>
          <w:sz w:val="24"/>
        </w:rPr>
        <w:t>do zaproszenia</w:t>
      </w:r>
      <w:r w:rsidR="00D82420">
        <w:rPr>
          <w:rFonts w:eastAsia="Calibri"/>
          <w:b/>
          <w:color w:val="000000"/>
          <w:sz w:val="24"/>
        </w:rPr>
        <w:t xml:space="preserve"> </w:t>
      </w:r>
      <w:r w:rsidR="00D82420" w:rsidRPr="00D82420">
        <w:rPr>
          <w:rFonts w:eastAsia="Calibri"/>
          <w:b/>
          <w:color w:val="000000"/>
          <w:sz w:val="24"/>
        </w:rPr>
        <w:t xml:space="preserve">BA.WZP.26.6.101.2026 </w:t>
      </w:r>
      <w:r w:rsidRPr="00580600">
        <w:rPr>
          <w:rFonts w:eastAsia="Calibri"/>
          <w:b/>
          <w:color w:val="000000"/>
          <w:sz w:val="24"/>
        </w:rPr>
        <w:t>- Formularz</w:t>
      </w:r>
    </w:p>
    <w:p w14:paraId="0B7C05E5" w14:textId="1A3557BA" w:rsidR="007B59C7" w:rsidRDefault="007B59C7" w:rsidP="00D02614">
      <w:pPr>
        <w:autoSpaceDE w:val="0"/>
        <w:autoSpaceDN w:val="0"/>
        <w:adjustRightInd w:val="0"/>
        <w:spacing w:line="276" w:lineRule="auto"/>
        <w:rPr>
          <w:b/>
          <w:sz w:val="24"/>
        </w:rPr>
      </w:pPr>
    </w:p>
    <w:p w14:paraId="63CF5334" w14:textId="77777777" w:rsidR="00D02614" w:rsidRPr="001E2003" w:rsidRDefault="00D02614" w:rsidP="00D02614">
      <w:pPr>
        <w:widowControl w:val="0"/>
        <w:numPr>
          <w:ilvl w:val="12"/>
          <w:numId w:val="0"/>
        </w:numPr>
        <w:jc w:val="both"/>
        <w:rPr>
          <w:rFonts w:ascii="Calibri" w:hAnsi="Calibri"/>
          <w:szCs w:val="22"/>
        </w:rPr>
      </w:pPr>
      <w:r w:rsidRPr="001E2003">
        <w:rPr>
          <w:rFonts w:ascii="Calibri" w:hAnsi="Calibri"/>
          <w:szCs w:val="22"/>
          <w:u w:val="single"/>
        </w:rPr>
        <w:t>Oświadczam(y), że</w:t>
      </w:r>
      <w:r w:rsidRPr="001E2003">
        <w:rPr>
          <w:rFonts w:ascii="Calibri" w:hAnsi="Calibri"/>
          <w:szCs w:val="22"/>
        </w:rPr>
        <w:t>:</w:t>
      </w:r>
    </w:p>
    <w:p w14:paraId="23B7D09A" w14:textId="77777777" w:rsidR="00D02614" w:rsidRPr="001E2003" w:rsidRDefault="00D02614" w:rsidP="00D02614">
      <w:pPr>
        <w:widowControl w:val="0"/>
        <w:numPr>
          <w:ilvl w:val="12"/>
          <w:numId w:val="0"/>
        </w:numPr>
        <w:jc w:val="both"/>
        <w:rPr>
          <w:rFonts w:ascii="Calibri" w:hAnsi="Calibri"/>
          <w:szCs w:val="22"/>
        </w:rPr>
      </w:pPr>
    </w:p>
    <w:p w14:paraId="5DCA6E33" w14:textId="55F7E4D3" w:rsidR="00D02614" w:rsidRPr="001E2003" w:rsidRDefault="00D02614" w:rsidP="00D02614">
      <w:pPr>
        <w:numPr>
          <w:ilvl w:val="0"/>
          <w:numId w:val="11"/>
        </w:numPr>
        <w:spacing w:line="360" w:lineRule="auto"/>
        <w:jc w:val="both"/>
        <w:rPr>
          <w:rFonts w:ascii="Calibri" w:eastAsia="Calibri" w:hAnsi="Calibri"/>
          <w:b/>
          <w:szCs w:val="22"/>
        </w:rPr>
      </w:pPr>
      <w:r w:rsidRPr="001E2003">
        <w:rPr>
          <w:rFonts w:ascii="Calibri" w:eastAsia="Calibri" w:hAnsi="Calibri"/>
          <w:szCs w:val="22"/>
        </w:rPr>
        <w:t xml:space="preserve">Wartość zamówienia dotycząca realizacji przedmiotu zamówienia wyszczególnionego </w:t>
      </w:r>
      <w:r>
        <w:rPr>
          <w:rFonts w:ascii="Calibri" w:eastAsia="Calibri" w:hAnsi="Calibri"/>
          <w:szCs w:val="22"/>
        </w:rPr>
        <w:t>w niniejszym zaproszeniu wynosi</w:t>
      </w:r>
      <w:r w:rsidRPr="001E2003">
        <w:rPr>
          <w:rFonts w:ascii="Calibri" w:eastAsia="Calibri" w:hAnsi="Calibri"/>
          <w:szCs w:val="22"/>
        </w:rPr>
        <w:t>:</w:t>
      </w:r>
    </w:p>
    <w:tbl>
      <w:tblPr>
        <w:tblStyle w:val="Tabela-Siatka"/>
        <w:tblW w:w="10075" w:type="dxa"/>
        <w:jc w:val="center"/>
        <w:tblLook w:val="04A0" w:firstRow="1" w:lastRow="0" w:firstColumn="1" w:lastColumn="0" w:noHBand="0" w:noVBand="1"/>
      </w:tblPr>
      <w:tblGrid>
        <w:gridCol w:w="596"/>
        <w:gridCol w:w="1526"/>
        <w:gridCol w:w="2552"/>
        <w:gridCol w:w="1398"/>
        <w:gridCol w:w="1335"/>
        <w:gridCol w:w="1332"/>
        <w:gridCol w:w="1336"/>
      </w:tblGrid>
      <w:tr w:rsidR="00E8070F" w14:paraId="0137614C" w14:textId="77777777" w:rsidTr="00E8070F">
        <w:trPr>
          <w:trHeight w:val="912"/>
          <w:jc w:val="center"/>
        </w:trPr>
        <w:tc>
          <w:tcPr>
            <w:tcW w:w="596" w:type="dxa"/>
            <w:shd w:val="clear" w:color="auto" w:fill="D9D9D9" w:themeFill="background1" w:themeFillShade="D9"/>
            <w:vAlign w:val="center"/>
          </w:tcPr>
          <w:p w14:paraId="37507695" w14:textId="4F64D54A" w:rsidR="00D02614" w:rsidRPr="00E8070F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</w:rPr>
            </w:pPr>
            <w:r w:rsidRPr="00E8070F">
              <w:rPr>
                <w:b/>
                <w:sz w:val="24"/>
              </w:rPr>
              <w:t>Lp.</w:t>
            </w:r>
          </w:p>
        </w:tc>
        <w:tc>
          <w:tcPr>
            <w:tcW w:w="1526" w:type="dxa"/>
            <w:shd w:val="clear" w:color="auto" w:fill="D9D9D9" w:themeFill="background1" w:themeFillShade="D9"/>
            <w:vAlign w:val="center"/>
          </w:tcPr>
          <w:p w14:paraId="24E1F3B1" w14:textId="77777777" w:rsidR="00D02614" w:rsidRPr="00E8070F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B4EA4AC" w14:textId="7879124F" w:rsidR="00D02614" w:rsidRPr="00E8070F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</w:rPr>
            </w:pPr>
            <w:r w:rsidRPr="00E8070F">
              <w:rPr>
                <w:b/>
                <w:szCs w:val="22"/>
              </w:rPr>
              <w:t>Szacunkowa liczba przesyłek w sztukach</w:t>
            </w:r>
          </w:p>
        </w:tc>
        <w:tc>
          <w:tcPr>
            <w:tcW w:w="1398" w:type="dxa"/>
            <w:shd w:val="clear" w:color="auto" w:fill="D9D9D9" w:themeFill="background1" w:themeFillShade="D9"/>
            <w:vAlign w:val="center"/>
          </w:tcPr>
          <w:p w14:paraId="63100604" w14:textId="57C051D7" w:rsidR="00D02614" w:rsidRPr="00E8070F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</w:rPr>
            </w:pPr>
            <w:r w:rsidRPr="00E8070F">
              <w:rPr>
                <w:b/>
                <w:szCs w:val="22"/>
              </w:rPr>
              <w:t>Cena jednostkowa netto</w:t>
            </w:r>
          </w:p>
        </w:tc>
        <w:tc>
          <w:tcPr>
            <w:tcW w:w="1335" w:type="dxa"/>
            <w:shd w:val="clear" w:color="auto" w:fill="D9D9D9" w:themeFill="background1" w:themeFillShade="D9"/>
            <w:vAlign w:val="center"/>
          </w:tcPr>
          <w:p w14:paraId="78C3B5BF" w14:textId="3A165C1B" w:rsidR="004D51BE" w:rsidRPr="004D51BE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Cs w:val="22"/>
              </w:rPr>
            </w:pPr>
            <w:r w:rsidRPr="00E8070F">
              <w:rPr>
                <w:b/>
                <w:szCs w:val="22"/>
              </w:rPr>
              <w:t>Wartość netto</w:t>
            </w:r>
            <w:r w:rsidR="004D51BE">
              <w:rPr>
                <w:b/>
                <w:szCs w:val="22"/>
              </w:rPr>
              <w:t xml:space="preserve"> [zł]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0720489E" w14:textId="761323B5" w:rsidR="00D02614" w:rsidRPr="00E8070F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</w:rPr>
            </w:pPr>
            <w:r w:rsidRPr="00E8070F">
              <w:rPr>
                <w:b/>
                <w:szCs w:val="22"/>
              </w:rPr>
              <w:t>Podatek Vat</w:t>
            </w:r>
            <w:r w:rsidR="004D51BE">
              <w:rPr>
                <w:b/>
                <w:szCs w:val="22"/>
              </w:rPr>
              <w:t>[%]</w:t>
            </w:r>
          </w:p>
        </w:tc>
        <w:tc>
          <w:tcPr>
            <w:tcW w:w="1336" w:type="dxa"/>
            <w:shd w:val="clear" w:color="auto" w:fill="D9D9D9" w:themeFill="background1" w:themeFillShade="D9"/>
            <w:vAlign w:val="center"/>
          </w:tcPr>
          <w:p w14:paraId="7C8E7BFC" w14:textId="74519F06" w:rsidR="00D02614" w:rsidRPr="00E8070F" w:rsidRDefault="00D02614" w:rsidP="00D0261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4"/>
              </w:rPr>
            </w:pPr>
            <w:r w:rsidRPr="00E8070F">
              <w:rPr>
                <w:b/>
                <w:szCs w:val="22"/>
              </w:rPr>
              <w:t>Wartość brutto</w:t>
            </w:r>
            <w:r w:rsidR="004D51BE">
              <w:rPr>
                <w:b/>
                <w:szCs w:val="22"/>
              </w:rPr>
              <w:t>[zł]</w:t>
            </w:r>
          </w:p>
        </w:tc>
      </w:tr>
      <w:tr w:rsidR="005B5BAA" w14:paraId="4E2C1EF6" w14:textId="77777777" w:rsidTr="005B5BAA">
        <w:trPr>
          <w:trHeight w:val="1191"/>
          <w:jc w:val="center"/>
        </w:trPr>
        <w:tc>
          <w:tcPr>
            <w:tcW w:w="596" w:type="dxa"/>
            <w:vAlign w:val="center"/>
          </w:tcPr>
          <w:p w14:paraId="449C3FB4" w14:textId="3EA306F6" w:rsidR="00E8070F" w:rsidRPr="00E8070F" w:rsidRDefault="00E8070F" w:rsidP="00E8070F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sz w:val="20"/>
                <w:szCs w:val="20"/>
              </w:rPr>
              <w:t>1.</w:t>
            </w:r>
          </w:p>
        </w:tc>
        <w:tc>
          <w:tcPr>
            <w:tcW w:w="1526" w:type="dxa"/>
            <w:vAlign w:val="center"/>
          </w:tcPr>
          <w:p w14:paraId="3944C4D8" w14:textId="750946B4" w:rsidR="00E8070F" w:rsidRPr="00E8070F" w:rsidRDefault="00E8070F" w:rsidP="00052A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sz w:val="20"/>
                <w:szCs w:val="20"/>
              </w:rPr>
              <w:t xml:space="preserve">Zamówienie podstawowe  </w:t>
            </w:r>
          </w:p>
        </w:tc>
        <w:tc>
          <w:tcPr>
            <w:tcW w:w="2552" w:type="dxa"/>
            <w:vAlign w:val="center"/>
          </w:tcPr>
          <w:p w14:paraId="1E40595A" w14:textId="79069480" w:rsidR="00E8070F" w:rsidRPr="00E8070F" w:rsidRDefault="00E8070F" w:rsidP="00052A5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sz w:val="20"/>
                <w:szCs w:val="20"/>
              </w:rPr>
              <w:t xml:space="preserve"> </w:t>
            </w:r>
            <w:r w:rsidR="0017482F">
              <w:rPr>
                <w:sz w:val="20"/>
                <w:szCs w:val="20"/>
              </w:rPr>
              <w:t>7</w:t>
            </w:r>
            <w:r w:rsidRPr="00E8070F">
              <w:rPr>
                <w:sz w:val="20"/>
                <w:szCs w:val="20"/>
              </w:rPr>
              <w:t xml:space="preserve">00 sztuk </w:t>
            </w:r>
            <w:r w:rsidR="00052A57" w:rsidRPr="00052A57">
              <w:rPr>
                <w:sz w:val="20"/>
                <w:szCs w:val="20"/>
              </w:rPr>
              <w:t>ubezpieczonych przesyłek  krajowych z  siedziby Zamawiającego i do siedziby Zamawiającego wraz z ubezpieczeniem</w:t>
            </w:r>
          </w:p>
        </w:tc>
        <w:tc>
          <w:tcPr>
            <w:tcW w:w="1398" w:type="dxa"/>
            <w:vAlign w:val="center"/>
          </w:tcPr>
          <w:p w14:paraId="25B0A518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14:paraId="04BA4391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78BECDD7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AEBABD6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</w:tr>
      <w:tr w:rsidR="00E8070F" w14:paraId="07592B11" w14:textId="77777777" w:rsidTr="005B5BAA">
        <w:trPr>
          <w:trHeight w:val="322"/>
          <w:jc w:val="center"/>
        </w:trPr>
        <w:tc>
          <w:tcPr>
            <w:tcW w:w="6072" w:type="dxa"/>
            <w:gridSpan w:val="4"/>
            <w:vAlign w:val="center"/>
          </w:tcPr>
          <w:p w14:paraId="20DE0A6C" w14:textId="019383E0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rFonts w:eastAsia="Calibri"/>
                <w:b/>
                <w:color w:val="000000"/>
                <w:sz w:val="20"/>
                <w:szCs w:val="20"/>
              </w:rPr>
              <w:t>RAZEM:</w:t>
            </w:r>
          </w:p>
        </w:tc>
        <w:tc>
          <w:tcPr>
            <w:tcW w:w="1335" w:type="dxa"/>
            <w:vAlign w:val="center"/>
          </w:tcPr>
          <w:p w14:paraId="01428949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709963E6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79A591B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</w:tr>
      <w:tr w:rsidR="00E8070F" w14:paraId="7BC24727" w14:textId="77777777" w:rsidTr="005B5BAA">
        <w:trPr>
          <w:trHeight w:val="1191"/>
          <w:jc w:val="center"/>
        </w:trPr>
        <w:tc>
          <w:tcPr>
            <w:tcW w:w="596" w:type="dxa"/>
            <w:vAlign w:val="center"/>
          </w:tcPr>
          <w:p w14:paraId="02D5DEE1" w14:textId="5E23E49D" w:rsidR="00E8070F" w:rsidRPr="00E8070F" w:rsidRDefault="00E8070F" w:rsidP="00E8070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sz w:val="20"/>
                <w:szCs w:val="20"/>
              </w:rPr>
              <w:t>2.</w:t>
            </w:r>
          </w:p>
        </w:tc>
        <w:tc>
          <w:tcPr>
            <w:tcW w:w="1526" w:type="dxa"/>
            <w:vAlign w:val="center"/>
          </w:tcPr>
          <w:p w14:paraId="61D41DF3" w14:textId="6E38EFB3" w:rsidR="00E8070F" w:rsidRPr="00E8070F" w:rsidRDefault="00E8070F" w:rsidP="00052A5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sz w:val="20"/>
                <w:szCs w:val="20"/>
              </w:rPr>
              <w:t xml:space="preserve">Zamówienie </w:t>
            </w:r>
            <w:r w:rsidRPr="00E8070F">
              <w:rPr>
                <w:sz w:val="20"/>
                <w:szCs w:val="20"/>
              </w:rPr>
              <w:br/>
              <w:t xml:space="preserve">z prawa opcji  </w:t>
            </w:r>
          </w:p>
        </w:tc>
        <w:tc>
          <w:tcPr>
            <w:tcW w:w="2552" w:type="dxa"/>
            <w:vAlign w:val="center"/>
          </w:tcPr>
          <w:p w14:paraId="218DE6AC" w14:textId="6F19FA35" w:rsidR="00E8070F" w:rsidRPr="00E8070F" w:rsidRDefault="00E8070F" w:rsidP="00E8070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sz w:val="20"/>
                <w:szCs w:val="20"/>
              </w:rPr>
              <w:t xml:space="preserve"> </w:t>
            </w:r>
            <w:r w:rsidR="0017482F">
              <w:rPr>
                <w:sz w:val="20"/>
                <w:szCs w:val="20"/>
              </w:rPr>
              <w:t>21</w:t>
            </w:r>
            <w:r w:rsidRPr="00E8070F">
              <w:rPr>
                <w:sz w:val="20"/>
                <w:szCs w:val="20"/>
              </w:rPr>
              <w:t xml:space="preserve">00 sztuk przesyłek  krajowych z siedziby Zamawiającego </w:t>
            </w:r>
            <w:r w:rsidR="002446B7">
              <w:rPr>
                <w:sz w:val="20"/>
                <w:szCs w:val="20"/>
              </w:rPr>
              <w:t>lub podmiotu wskazanego przez Zamawiającego</w:t>
            </w:r>
          </w:p>
        </w:tc>
        <w:tc>
          <w:tcPr>
            <w:tcW w:w="1398" w:type="dxa"/>
            <w:vAlign w:val="center"/>
          </w:tcPr>
          <w:p w14:paraId="5BD71479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vAlign w:val="center"/>
          </w:tcPr>
          <w:p w14:paraId="65394471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61037EC3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5E22E544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</w:tr>
      <w:tr w:rsidR="00E8070F" w14:paraId="4C69DC3F" w14:textId="77777777" w:rsidTr="005B5BAA">
        <w:trPr>
          <w:trHeight w:val="335"/>
          <w:jc w:val="center"/>
        </w:trPr>
        <w:tc>
          <w:tcPr>
            <w:tcW w:w="6072" w:type="dxa"/>
            <w:gridSpan w:val="4"/>
            <w:vAlign w:val="center"/>
          </w:tcPr>
          <w:p w14:paraId="5BF5E063" w14:textId="54EDDBA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  <w:r w:rsidRPr="00E8070F">
              <w:rPr>
                <w:rFonts w:eastAsia="Calibri"/>
                <w:b/>
                <w:color w:val="000000"/>
                <w:sz w:val="20"/>
                <w:szCs w:val="20"/>
              </w:rPr>
              <w:t>RAZEM:</w:t>
            </w:r>
          </w:p>
        </w:tc>
        <w:tc>
          <w:tcPr>
            <w:tcW w:w="1335" w:type="dxa"/>
            <w:vAlign w:val="center"/>
          </w:tcPr>
          <w:p w14:paraId="02AE2B62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6EC2F3EA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336" w:type="dxa"/>
            <w:vAlign w:val="center"/>
          </w:tcPr>
          <w:p w14:paraId="48144362" w14:textId="77777777" w:rsidR="00E8070F" w:rsidRPr="00E8070F" w:rsidRDefault="00E8070F" w:rsidP="005B5BA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eastAsia="Calibri"/>
                <w:b/>
                <w:color w:val="000000"/>
                <w:sz w:val="20"/>
                <w:szCs w:val="20"/>
              </w:rPr>
            </w:pPr>
          </w:p>
        </w:tc>
      </w:tr>
    </w:tbl>
    <w:p w14:paraId="5E7979E4" w14:textId="77777777" w:rsidR="00CF40B4" w:rsidRDefault="00CF40B4" w:rsidP="00ED3DAC">
      <w:pPr>
        <w:tabs>
          <w:tab w:val="num" w:pos="1440"/>
        </w:tabs>
        <w:jc w:val="both"/>
        <w:rPr>
          <w:b/>
        </w:rPr>
      </w:pPr>
    </w:p>
    <w:p w14:paraId="2C427551" w14:textId="5392D0C4" w:rsidR="00ED3DAC" w:rsidRPr="00643E59" w:rsidRDefault="00ED3DAC" w:rsidP="00ED3DAC">
      <w:pPr>
        <w:tabs>
          <w:tab w:val="num" w:pos="1440"/>
        </w:tabs>
        <w:jc w:val="both"/>
      </w:pPr>
      <w:r w:rsidRPr="00643E59">
        <w:rPr>
          <w:b/>
        </w:rPr>
        <w:t>WSZELKĄ KORESPONDENCJĘ</w:t>
      </w:r>
      <w:r w:rsidRPr="00643E59">
        <w:t xml:space="preserve"> w sprawie niniejszego zaproszenia należy kierować na poniższy adres:</w:t>
      </w:r>
    </w:p>
    <w:p w14:paraId="69B70420" w14:textId="5090BE0C" w:rsidR="00CF40B4" w:rsidRPr="00643E59" w:rsidRDefault="00CF40B4" w:rsidP="00D94973">
      <w:pPr>
        <w:widowControl w:val="0"/>
        <w:numPr>
          <w:ilvl w:val="12"/>
          <w:numId w:val="0"/>
        </w:numPr>
        <w:jc w:val="both"/>
      </w:pPr>
    </w:p>
    <w:p w14:paraId="43229591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 xml:space="preserve">Imię i nazwisko: ____________________________________________________________________ </w:t>
      </w:r>
    </w:p>
    <w:p w14:paraId="017FDE40" w14:textId="038C606D" w:rsidR="00ED3DAC" w:rsidRDefault="00ED3DAC" w:rsidP="00D94973">
      <w:pPr>
        <w:widowControl w:val="0"/>
        <w:numPr>
          <w:ilvl w:val="12"/>
          <w:numId w:val="0"/>
        </w:numPr>
        <w:jc w:val="both"/>
      </w:pPr>
    </w:p>
    <w:p w14:paraId="217DF094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>
        <w:t>Nazwa w</w:t>
      </w:r>
      <w:r w:rsidRPr="00643E59">
        <w:t>ykonawcy: _________________________________________________________________</w:t>
      </w:r>
    </w:p>
    <w:p w14:paraId="77832180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>     </w:t>
      </w:r>
    </w:p>
    <w:p w14:paraId="7CA918A1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>     </w:t>
      </w:r>
      <w:r w:rsidRPr="00643E59">
        <w:tab/>
      </w:r>
      <w:r w:rsidRPr="00643E59">
        <w:tab/>
      </w:r>
      <w:r w:rsidRPr="00643E59">
        <w:tab/>
        <w:t>         </w:t>
      </w:r>
      <w:r w:rsidRPr="00643E59">
        <w:tab/>
      </w:r>
    </w:p>
    <w:p w14:paraId="7E22DB16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>Adres:  ____________________________________________________________________________    </w:t>
      </w:r>
    </w:p>
    <w:p w14:paraId="1A3BCBE9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>          </w:t>
      </w:r>
    </w:p>
    <w:p w14:paraId="030A794C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>Adres e-mail:</w:t>
      </w:r>
      <w:r w:rsidRPr="00643E59">
        <w:rPr>
          <w:b/>
        </w:rPr>
        <w:t> </w:t>
      </w:r>
      <w:r w:rsidRPr="00643E59">
        <w:t>__________________________________________________,</w:t>
      </w:r>
    </w:p>
    <w:p w14:paraId="43DC0F4F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</w:p>
    <w:p w14:paraId="6C44141A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</w:p>
    <w:p w14:paraId="0AC42874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  <w:r w:rsidRPr="00643E59">
        <w:t>Telefon: ________________________, Faks</w:t>
      </w:r>
      <w:r w:rsidRPr="00643E59">
        <w:rPr>
          <w:b/>
        </w:rPr>
        <w:t>:</w:t>
      </w:r>
      <w:r w:rsidRPr="00643E59">
        <w:t>_____________________________</w:t>
      </w:r>
    </w:p>
    <w:p w14:paraId="2250991F" w14:textId="77777777" w:rsidR="00ED3DAC" w:rsidRPr="00643E59" w:rsidRDefault="00ED3DAC" w:rsidP="00ED3DAC">
      <w:pPr>
        <w:widowControl w:val="0"/>
        <w:numPr>
          <w:ilvl w:val="12"/>
          <w:numId w:val="0"/>
        </w:numPr>
        <w:ind w:left="426" w:hanging="426"/>
        <w:jc w:val="both"/>
      </w:pPr>
    </w:p>
    <w:p w14:paraId="090F0FD5" w14:textId="77777777" w:rsidR="00ED3DAC" w:rsidRPr="00643E59" w:rsidRDefault="00ED3DAC" w:rsidP="00ED3DAC">
      <w:pPr>
        <w:widowControl w:val="0"/>
        <w:numPr>
          <w:ilvl w:val="12"/>
          <w:numId w:val="0"/>
        </w:numPr>
      </w:pPr>
    </w:p>
    <w:p w14:paraId="21DF227E" w14:textId="77777777" w:rsidR="00ED3DAC" w:rsidRPr="00643E59" w:rsidRDefault="00ED3DAC" w:rsidP="00ED3DAC">
      <w:pPr>
        <w:widowControl w:val="0"/>
        <w:numPr>
          <w:ilvl w:val="12"/>
          <w:numId w:val="0"/>
        </w:numPr>
      </w:pPr>
      <w:r w:rsidRPr="00643E59">
        <w:t>........................................................................................................</w:t>
      </w:r>
    </w:p>
    <w:p w14:paraId="083AF386" w14:textId="77777777" w:rsidR="00ED3DAC" w:rsidRDefault="00ED3DAC" w:rsidP="00ED3DAC">
      <w:pPr>
        <w:widowControl w:val="0"/>
        <w:numPr>
          <w:ilvl w:val="12"/>
          <w:numId w:val="0"/>
        </w:numPr>
        <w:rPr>
          <w:b/>
          <w:i/>
        </w:rPr>
      </w:pPr>
      <w:r w:rsidRPr="00643E59">
        <w:t xml:space="preserve">                                 </w:t>
      </w:r>
      <w:r w:rsidRPr="00643E59">
        <w:rPr>
          <w:b/>
          <w:i/>
        </w:rPr>
        <w:t>(data, miejscowość, podpis(y)</w:t>
      </w:r>
      <w:r>
        <w:rPr>
          <w:b/>
          <w:i/>
        </w:rPr>
        <w:t>)</w:t>
      </w:r>
    </w:p>
    <w:p w14:paraId="589D148D" w14:textId="77777777" w:rsidR="00AA7481" w:rsidRDefault="00AA7481" w:rsidP="00ED3DAC">
      <w:pPr>
        <w:widowControl w:val="0"/>
        <w:numPr>
          <w:ilvl w:val="12"/>
          <w:numId w:val="0"/>
        </w:numPr>
        <w:rPr>
          <w:b/>
          <w:i/>
        </w:rPr>
      </w:pPr>
    </w:p>
    <w:p w14:paraId="1D2A39E5" w14:textId="77777777" w:rsidR="00AA7481" w:rsidRDefault="00AA7481" w:rsidP="00ED3DAC">
      <w:pPr>
        <w:widowControl w:val="0"/>
        <w:numPr>
          <w:ilvl w:val="12"/>
          <w:numId w:val="0"/>
        </w:numPr>
        <w:rPr>
          <w:b/>
          <w:i/>
        </w:rPr>
      </w:pPr>
    </w:p>
    <w:p w14:paraId="24A3AE07" w14:textId="4CE1DB10" w:rsidR="00D67220" w:rsidRPr="00ED3DAC" w:rsidRDefault="00ED3DAC" w:rsidP="00E8070F">
      <w:pPr>
        <w:numPr>
          <w:ilvl w:val="12"/>
          <w:numId w:val="0"/>
        </w:numPr>
        <w:jc w:val="both"/>
        <w:rPr>
          <w:rFonts w:eastAsia="Calibri"/>
        </w:rPr>
      </w:pPr>
      <w:r w:rsidRPr="0083282D">
        <w:rPr>
          <w:color w:val="000000"/>
          <w:sz w:val="20"/>
          <w:szCs w:val="20"/>
        </w:rPr>
        <w:t>*</w:t>
      </w:r>
      <w:r w:rsidRPr="0083282D">
        <w:rPr>
          <w:b/>
          <w:color w:val="000000"/>
          <w:sz w:val="20"/>
          <w:szCs w:val="20"/>
        </w:rPr>
        <w:t>Podpis(y)</w:t>
      </w:r>
      <w:r w:rsidRPr="0083282D">
        <w:rPr>
          <w:color w:val="000000"/>
          <w:sz w:val="20"/>
          <w:szCs w:val="20"/>
        </w:rPr>
        <w:t xml:space="preserve"> imienny(e) osoby(osób) uprawnionej(</w:t>
      </w:r>
      <w:proofErr w:type="spellStart"/>
      <w:r w:rsidRPr="0083282D">
        <w:rPr>
          <w:color w:val="000000"/>
          <w:sz w:val="20"/>
          <w:szCs w:val="20"/>
        </w:rPr>
        <w:t>ych</w:t>
      </w:r>
      <w:proofErr w:type="spellEnd"/>
      <w:r w:rsidRPr="0083282D">
        <w:rPr>
          <w:color w:val="000000"/>
          <w:sz w:val="20"/>
          <w:szCs w:val="20"/>
        </w:rPr>
        <w:t>) do reprezentowania podmiotu sporządzającego informację.</w:t>
      </w:r>
    </w:p>
    <w:sectPr w:rsidR="00D67220" w:rsidRPr="00ED3DAC" w:rsidSect="00E8070F">
      <w:headerReference w:type="default" r:id="rId14"/>
      <w:footerReference w:type="default" r:id="rId15"/>
      <w:pgSz w:w="11906" w:h="16838"/>
      <w:pgMar w:top="762" w:right="1418" w:bottom="1418" w:left="1418" w:header="709" w:footer="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D0B1F" w14:textId="77777777" w:rsidR="000C101D" w:rsidRDefault="000C101D" w:rsidP="00A109C9">
      <w:r>
        <w:separator/>
      </w:r>
    </w:p>
  </w:endnote>
  <w:endnote w:type="continuationSeparator" w:id="0">
    <w:p w14:paraId="54F4BB40" w14:textId="77777777" w:rsidR="000C101D" w:rsidRDefault="000C101D" w:rsidP="00A109C9">
      <w:r>
        <w:continuationSeparator/>
      </w:r>
    </w:p>
  </w:endnote>
  <w:endnote w:type="continuationNotice" w:id="1">
    <w:p w14:paraId="2E4FE2BC" w14:textId="77777777" w:rsidR="000C101D" w:rsidRDefault="000C10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 SwitzerlandCondensed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010436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315558158"/>
              <w:docPartObj>
                <w:docPartGallery w:val="Page Numbers (Bottom of Page)"/>
                <w:docPartUnique/>
              </w:docPartObj>
            </w:sdtPr>
            <w:sdtEndPr/>
            <w:sdtContent>
              <w:p w14:paraId="5323AB3C" w14:textId="2094810D" w:rsidR="00454979" w:rsidRPr="0096727B" w:rsidRDefault="00454979" w:rsidP="009A01C9">
                <w:pPr>
                  <w:pStyle w:val="Stopka"/>
                  <w:jc w:val="center"/>
                  <w:rPr>
                    <w:rFonts w:cs="Arial"/>
                    <w:sz w:val="16"/>
                    <w:szCs w:val="16"/>
                  </w:rPr>
                </w:pPr>
                <w:r w:rsidRPr="0096727B">
                  <w:rPr>
                    <w:rFonts w:cs="Arial"/>
                    <w:sz w:val="16"/>
                    <w:szCs w:val="16"/>
                  </w:rPr>
                  <w:t>Urząd Komunikacji Elektronicznej</w:t>
                </w:r>
              </w:p>
              <w:p w14:paraId="6412FC4B" w14:textId="76C9A794" w:rsidR="00454979" w:rsidRPr="00C56957" w:rsidRDefault="00454979" w:rsidP="00D02614">
                <w:pPr>
                  <w:pStyle w:val="Stopka"/>
                  <w:jc w:val="center"/>
                  <w:rPr>
                    <w:rFonts w:cs="Arial"/>
                    <w:sz w:val="16"/>
                    <w:szCs w:val="16"/>
                  </w:rPr>
                </w:pPr>
                <w:r>
                  <w:rPr>
                    <w:rFonts w:cs="Arial"/>
                    <w:sz w:val="16"/>
                    <w:szCs w:val="16"/>
                  </w:rPr>
                  <w:t>Warszawa, ul. Giełdowa 7/9</w:t>
                </w:r>
              </w:p>
            </w:sdtContent>
          </w:sdt>
          <w:p w14:paraId="4765C64D" w14:textId="68FE4F4C" w:rsidR="00454979" w:rsidRPr="00BC7788" w:rsidRDefault="00454979" w:rsidP="00BC7788">
            <w:pPr>
              <w:pStyle w:val="Stopka"/>
              <w:jc w:val="right"/>
              <w:rPr>
                <w:sz w:val="20"/>
                <w:szCs w:val="20"/>
              </w:rPr>
            </w:pPr>
            <w:r w:rsidRPr="00BC7788">
              <w:rPr>
                <w:sz w:val="20"/>
                <w:szCs w:val="20"/>
              </w:rPr>
              <w:t xml:space="preserve">Strona </w:t>
            </w:r>
            <w:r w:rsidRPr="00BC7788">
              <w:rPr>
                <w:b/>
                <w:bCs/>
                <w:sz w:val="20"/>
                <w:szCs w:val="20"/>
              </w:rPr>
              <w:fldChar w:fldCharType="begin"/>
            </w:r>
            <w:r w:rsidRPr="00BC7788">
              <w:rPr>
                <w:b/>
                <w:bCs/>
                <w:sz w:val="20"/>
                <w:szCs w:val="20"/>
              </w:rPr>
              <w:instrText>PAGE</w:instrText>
            </w:r>
            <w:r w:rsidRPr="00BC7788">
              <w:rPr>
                <w:b/>
                <w:bCs/>
                <w:sz w:val="20"/>
                <w:szCs w:val="20"/>
              </w:rPr>
              <w:fldChar w:fldCharType="separate"/>
            </w:r>
            <w:r w:rsidR="005B4F82">
              <w:rPr>
                <w:b/>
                <w:bCs/>
                <w:noProof/>
                <w:sz w:val="20"/>
                <w:szCs w:val="20"/>
              </w:rPr>
              <w:t>1</w:t>
            </w:r>
            <w:r w:rsidRPr="00BC7788">
              <w:rPr>
                <w:b/>
                <w:bCs/>
                <w:sz w:val="20"/>
                <w:szCs w:val="20"/>
              </w:rPr>
              <w:fldChar w:fldCharType="end"/>
            </w:r>
            <w:r w:rsidRPr="00BC7788">
              <w:rPr>
                <w:sz w:val="20"/>
                <w:szCs w:val="20"/>
              </w:rPr>
              <w:t xml:space="preserve"> z </w:t>
            </w:r>
            <w:r w:rsidRPr="00BC7788">
              <w:rPr>
                <w:b/>
                <w:bCs/>
                <w:sz w:val="20"/>
                <w:szCs w:val="20"/>
              </w:rPr>
              <w:fldChar w:fldCharType="begin"/>
            </w:r>
            <w:r w:rsidRPr="00BC7788">
              <w:rPr>
                <w:b/>
                <w:bCs/>
                <w:sz w:val="20"/>
                <w:szCs w:val="20"/>
              </w:rPr>
              <w:instrText>NUMPAGES</w:instrText>
            </w:r>
            <w:r w:rsidRPr="00BC7788">
              <w:rPr>
                <w:b/>
                <w:bCs/>
                <w:sz w:val="20"/>
                <w:szCs w:val="20"/>
              </w:rPr>
              <w:fldChar w:fldCharType="separate"/>
            </w:r>
            <w:r w:rsidR="005B4F82">
              <w:rPr>
                <w:b/>
                <w:bCs/>
                <w:noProof/>
                <w:sz w:val="20"/>
                <w:szCs w:val="20"/>
              </w:rPr>
              <w:t>3</w:t>
            </w:r>
            <w:r w:rsidRPr="00BC778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67557E2" w14:textId="77777777" w:rsidR="00454979" w:rsidRPr="00A109C9" w:rsidRDefault="00454979" w:rsidP="00A109C9">
    <w:pPr>
      <w:pStyle w:val="Stopka"/>
      <w:pBdr>
        <w:top w:val="single" w:sz="4" w:space="0" w:color="auto"/>
      </w:pBdr>
      <w:jc w:val="right"/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ABEC2" w14:textId="77777777" w:rsidR="000C101D" w:rsidRDefault="000C101D" w:rsidP="00A109C9">
      <w:r>
        <w:separator/>
      </w:r>
    </w:p>
  </w:footnote>
  <w:footnote w:type="continuationSeparator" w:id="0">
    <w:p w14:paraId="274445C0" w14:textId="77777777" w:rsidR="000C101D" w:rsidRDefault="000C101D" w:rsidP="00A109C9">
      <w:r>
        <w:continuationSeparator/>
      </w:r>
    </w:p>
  </w:footnote>
  <w:footnote w:type="continuationNotice" w:id="1">
    <w:p w14:paraId="5D05A6EC" w14:textId="77777777" w:rsidR="000C101D" w:rsidRDefault="000C10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F06406" w14:textId="77777777" w:rsidR="00454979" w:rsidRPr="00594377" w:rsidRDefault="00454979" w:rsidP="000B5C4C">
    <w:pPr>
      <w:pStyle w:val="Nagwek"/>
      <w:rPr>
        <w:sz w:val="2"/>
        <w:szCs w:val="2"/>
      </w:rPr>
    </w:pPr>
  </w:p>
  <w:p w14:paraId="4039F1DA" w14:textId="77777777" w:rsidR="00454979" w:rsidRPr="000B5C4C" w:rsidRDefault="00454979" w:rsidP="000B5C4C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C7853"/>
    <w:multiLevelType w:val="hybridMultilevel"/>
    <w:tmpl w:val="A678C48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F5F61"/>
    <w:multiLevelType w:val="hybridMultilevel"/>
    <w:tmpl w:val="1268984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7A5C38"/>
    <w:multiLevelType w:val="multilevel"/>
    <w:tmpl w:val="338E435A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E264B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CB721E"/>
    <w:multiLevelType w:val="multilevel"/>
    <w:tmpl w:val="B3D8FC4E"/>
    <w:lvl w:ilvl="0">
      <w:start w:val="1"/>
      <w:numFmt w:val="decimal"/>
      <w:lvlText w:val="%1)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B246D00"/>
    <w:multiLevelType w:val="hybridMultilevel"/>
    <w:tmpl w:val="469C59E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154081"/>
    <w:multiLevelType w:val="hybridMultilevel"/>
    <w:tmpl w:val="00A6372C"/>
    <w:lvl w:ilvl="0" w:tplc="F1ACFCB0">
      <w:start w:val="1"/>
      <w:numFmt w:val="lowerLetter"/>
      <w:lvlText w:val="%1)"/>
      <w:lvlJc w:val="left"/>
      <w:pPr>
        <w:ind w:left="1069" w:hanging="360"/>
      </w:pPr>
      <w:rPr>
        <w:b w:val="0"/>
        <w:bCs w:val="0"/>
        <w:color w:val="auto"/>
      </w:rPr>
    </w:lvl>
    <w:lvl w:ilvl="1" w:tplc="04150019">
      <w:start w:val="1"/>
      <w:numFmt w:val="lowerLetter"/>
      <w:lvlText w:val="%2."/>
      <w:lvlJc w:val="left"/>
      <w:pPr>
        <w:ind w:left="2444" w:hanging="360"/>
      </w:pPr>
    </w:lvl>
    <w:lvl w:ilvl="2" w:tplc="0415001B">
      <w:start w:val="1"/>
      <w:numFmt w:val="lowerRoman"/>
      <w:lvlText w:val="%3."/>
      <w:lvlJc w:val="right"/>
      <w:pPr>
        <w:ind w:left="3164" w:hanging="180"/>
      </w:pPr>
    </w:lvl>
    <w:lvl w:ilvl="3" w:tplc="0415000F">
      <w:start w:val="1"/>
      <w:numFmt w:val="decimal"/>
      <w:lvlText w:val="%4."/>
      <w:lvlJc w:val="left"/>
      <w:pPr>
        <w:ind w:left="3884" w:hanging="360"/>
      </w:pPr>
    </w:lvl>
    <w:lvl w:ilvl="4" w:tplc="04150019">
      <w:start w:val="1"/>
      <w:numFmt w:val="lowerLetter"/>
      <w:lvlText w:val="%5."/>
      <w:lvlJc w:val="left"/>
      <w:pPr>
        <w:ind w:left="4604" w:hanging="360"/>
      </w:pPr>
    </w:lvl>
    <w:lvl w:ilvl="5" w:tplc="0415001B">
      <w:start w:val="1"/>
      <w:numFmt w:val="lowerRoman"/>
      <w:lvlText w:val="%6."/>
      <w:lvlJc w:val="right"/>
      <w:pPr>
        <w:ind w:left="5324" w:hanging="180"/>
      </w:pPr>
    </w:lvl>
    <w:lvl w:ilvl="6" w:tplc="0415000F">
      <w:start w:val="1"/>
      <w:numFmt w:val="decimal"/>
      <w:lvlText w:val="%7."/>
      <w:lvlJc w:val="left"/>
      <w:pPr>
        <w:ind w:left="6044" w:hanging="360"/>
      </w:pPr>
    </w:lvl>
    <w:lvl w:ilvl="7" w:tplc="04150019">
      <w:start w:val="1"/>
      <w:numFmt w:val="lowerLetter"/>
      <w:lvlText w:val="%8."/>
      <w:lvlJc w:val="left"/>
      <w:pPr>
        <w:ind w:left="6764" w:hanging="360"/>
      </w:pPr>
    </w:lvl>
    <w:lvl w:ilvl="8" w:tplc="0415001B">
      <w:start w:val="1"/>
      <w:numFmt w:val="lowerRoman"/>
      <w:lvlText w:val="%9."/>
      <w:lvlJc w:val="right"/>
      <w:pPr>
        <w:ind w:left="7484" w:hanging="180"/>
      </w:pPr>
    </w:lvl>
  </w:abstractNum>
  <w:abstractNum w:abstractNumId="7" w15:restartNumberingAfterBreak="0">
    <w:nsid w:val="25322C68"/>
    <w:multiLevelType w:val="multilevel"/>
    <w:tmpl w:val="F97243F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77C0803"/>
    <w:multiLevelType w:val="hybridMultilevel"/>
    <w:tmpl w:val="7688AAB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AC5888"/>
    <w:multiLevelType w:val="hybridMultilevel"/>
    <w:tmpl w:val="2994585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A52B75"/>
    <w:multiLevelType w:val="hybridMultilevel"/>
    <w:tmpl w:val="C602BF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62C15"/>
    <w:multiLevelType w:val="hybridMultilevel"/>
    <w:tmpl w:val="995CE8B2"/>
    <w:lvl w:ilvl="0" w:tplc="9782C92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590534C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E2724">
      <w:start w:val="1"/>
      <w:numFmt w:val="lowerLetter"/>
      <w:lvlText w:val="%3)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9C07E0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6C772C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DA834E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309A62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ED2FE4C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27A50AC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A494353"/>
    <w:multiLevelType w:val="hybridMultilevel"/>
    <w:tmpl w:val="55E46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86FBC"/>
    <w:multiLevelType w:val="hybridMultilevel"/>
    <w:tmpl w:val="11FE8506"/>
    <w:lvl w:ilvl="0" w:tplc="CCAA42E8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25C99"/>
    <w:multiLevelType w:val="hybridMultilevel"/>
    <w:tmpl w:val="0DC23A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631A9"/>
    <w:multiLevelType w:val="hybridMultilevel"/>
    <w:tmpl w:val="C37C2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E66948"/>
    <w:multiLevelType w:val="hybridMultilevel"/>
    <w:tmpl w:val="55E46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6521A"/>
    <w:multiLevelType w:val="hybridMultilevel"/>
    <w:tmpl w:val="CB18FADE"/>
    <w:lvl w:ilvl="0" w:tplc="D9C0539E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5B4371"/>
    <w:multiLevelType w:val="hybridMultilevel"/>
    <w:tmpl w:val="2A28982A"/>
    <w:lvl w:ilvl="0" w:tplc="FD9E347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EE239C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F8ABB2">
      <w:start w:val="1"/>
      <w:numFmt w:val="lowerLetter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BE6FB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AA848C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0AA4488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DA932C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A4174A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42D49E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A54DC5"/>
    <w:multiLevelType w:val="multilevel"/>
    <w:tmpl w:val="1A3AABAC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49B5397"/>
    <w:multiLevelType w:val="hybridMultilevel"/>
    <w:tmpl w:val="D2A46F02"/>
    <w:lvl w:ilvl="0" w:tplc="FB60586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cs="Times New Roman"/>
        <w:b w:val="0"/>
      </w:rPr>
    </w:lvl>
    <w:lvl w:ilvl="1" w:tplc="D9C053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EE5666"/>
    <w:multiLevelType w:val="hybridMultilevel"/>
    <w:tmpl w:val="9A0E874C"/>
    <w:lvl w:ilvl="0" w:tplc="48986A6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D0E34"/>
    <w:multiLevelType w:val="hybridMultilevel"/>
    <w:tmpl w:val="8E04CB54"/>
    <w:lvl w:ilvl="0" w:tplc="E58009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BB7DC4"/>
    <w:multiLevelType w:val="multilevel"/>
    <w:tmpl w:val="DDFA59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4" w15:restartNumberingAfterBreak="0">
    <w:nsid w:val="7A4B5507"/>
    <w:multiLevelType w:val="hybridMultilevel"/>
    <w:tmpl w:val="85DA9802"/>
    <w:lvl w:ilvl="0" w:tplc="30B85402">
      <w:start w:val="1"/>
      <w:numFmt w:val="upperRoman"/>
      <w:lvlText w:val="%1."/>
      <w:lvlJc w:val="left"/>
      <w:pPr>
        <w:ind w:left="2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5E5E6A">
      <w:start w:val="1"/>
      <w:numFmt w:val="decimal"/>
      <w:lvlText w:val="%2."/>
      <w:lvlJc w:val="left"/>
      <w:pPr>
        <w:ind w:left="6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761B6C">
      <w:start w:val="1"/>
      <w:numFmt w:val="decimal"/>
      <w:lvlText w:val="%3)"/>
      <w:lvlJc w:val="left"/>
      <w:pPr>
        <w:ind w:left="1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94619A">
      <w:start w:val="1"/>
      <w:numFmt w:val="decimal"/>
      <w:lvlText w:val="%4"/>
      <w:lvlJc w:val="left"/>
      <w:pPr>
        <w:ind w:left="1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D8F724">
      <w:start w:val="1"/>
      <w:numFmt w:val="lowerLetter"/>
      <w:lvlText w:val="%5"/>
      <w:lvlJc w:val="left"/>
      <w:pPr>
        <w:ind w:left="2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F4A350">
      <w:start w:val="1"/>
      <w:numFmt w:val="lowerRoman"/>
      <w:lvlText w:val="%6"/>
      <w:lvlJc w:val="left"/>
      <w:pPr>
        <w:ind w:left="3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6604E8">
      <w:start w:val="1"/>
      <w:numFmt w:val="decimal"/>
      <w:lvlText w:val="%7"/>
      <w:lvlJc w:val="left"/>
      <w:pPr>
        <w:ind w:left="40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6243FA">
      <w:start w:val="1"/>
      <w:numFmt w:val="lowerLetter"/>
      <w:lvlText w:val="%8"/>
      <w:lvlJc w:val="left"/>
      <w:pPr>
        <w:ind w:left="48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0CF640">
      <w:start w:val="1"/>
      <w:numFmt w:val="lowerRoman"/>
      <w:lvlText w:val="%9"/>
      <w:lvlJc w:val="left"/>
      <w:pPr>
        <w:ind w:left="55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22"/>
  </w:num>
  <w:num w:numId="4">
    <w:abstractNumId w:val="19"/>
  </w:num>
  <w:num w:numId="5">
    <w:abstractNumId w:val="4"/>
  </w:num>
  <w:num w:numId="6">
    <w:abstractNumId w:val="23"/>
  </w:num>
  <w:num w:numId="7">
    <w:abstractNumId w:val="3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3"/>
  </w:num>
  <w:num w:numId="11">
    <w:abstractNumId w:val="20"/>
  </w:num>
  <w:num w:numId="12">
    <w:abstractNumId w:val="10"/>
  </w:num>
  <w:num w:numId="13">
    <w:abstractNumId w:val="0"/>
  </w:num>
  <w:num w:numId="14">
    <w:abstractNumId w:val="9"/>
  </w:num>
  <w:num w:numId="15">
    <w:abstractNumId w:val="1"/>
  </w:num>
  <w:num w:numId="16">
    <w:abstractNumId w:val="5"/>
  </w:num>
  <w:num w:numId="17">
    <w:abstractNumId w:val="8"/>
  </w:num>
  <w:num w:numId="18">
    <w:abstractNumId w:val="17"/>
  </w:num>
  <w:num w:numId="19">
    <w:abstractNumId w:val="24"/>
  </w:num>
  <w:num w:numId="20">
    <w:abstractNumId w:val="18"/>
  </w:num>
  <w:num w:numId="21">
    <w:abstractNumId w:val="11"/>
  </w:num>
  <w:num w:numId="22">
    <w:abstractNumId w:val="21"/>
  </w:num>
  <w:num w:numId="23">
    <w:abstractNumId w:val="15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</w:num>
  <w:num w:numId="26">
    <w:abstractNumId w:val="16"/>
  </w:num>
  <w:num w:numId="27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CAA"/>
    <w:rsid w:val="00001204"/>
    <w:rsid w:val="0000156F"/>
    <w:rsid w:val="000059A7"/>
    <w:rsid w:val="00006DE5"/>
    <w:rsid w:val="00006E2A"/>
    <w:rsid w:val="00007950"/>
    <w:rsid w:val="00010818"/>
    <w:rsid w:val="00012BD5"/>
    <w:rsid w:val="0001329E"/>
    <w:rsid w:val="0001332B"/>
    <w:rsid w:val="00014C47"/>
    <w:rsid w:val="000161D6"/>
    <w:rsid w:val="000163A2"/>
    <w:rsid w:val="00017002"/>
    <w:rsid w:val="00022699"/>
    <w:rsid w:val="00023042"/>
    <w:rsid w:val="0002366A"/>
    <w:rsid w:val="00024A7E"/>
    <w:rsid w:val="00024E0E"/>
    <w:rsid w:val="00030104"/>
    <w:rsid w:val="00031C5B"/>
    <w:rsid w:val="000355DD"/>
    <w:rsid w:val="0004132E"/>
    <w:rsid w:val="00043D3B"/>
    <w:rsid w:val="00046775"/>
    <w:rsid w:val="00050F19"/>
    <w:rsid w:val="00052A57"/>
    <w:rsid w:val="00054A69"/>
    <w:rsid w:val="00054B0C"/>
    <w:rsid w:val="00056392"/>
    <w:rsid w:val="00060283"/>
    <w:rsid w:val="00061558"/>
    <w:rsid w:val="00066020"/>
    <w:rsid w:val="00070B67"/>
    <w:rsid w:val="0007222B"/>
    <w:rsid w:val="000726B6"/>
    <w:rsid w:val="00080E29"/>
    <w:rsid w:val="00080F5F"/>
    <w:rsid w:val="00083716"/>
    <w:rsid w:val="0008412D"/>
    <w:rsid w:val="00085CF3"/>
    <w:rsid w:val="00087E0B"/>
    <w:rsid w:val="00092C00"/>
    <w:rsid w:val="000937D6"/>
    <w:rsid w:val="00093F9B"/>
    <w:rsid w:val="0009631E"/>
    <w:rsid w:val="00096624"/>
    <w:rsid w:val="000A00DD"/>
    <w:rsid w:val="000A218E"/>
    <w:rsid w:val="000A393F"/>
    <w:rsid w:val="000A6373"/>
    <w:rsid w:val="000B0107"/>
    <w:rsid w:val="000B26CE"/>
    <w:rsid w:val="000B2E0C"/>
    <w:rsid w:val="000B56B1"/>
    <w:rsid w:val="000B58F0"/>
    <w:rsid w:val="000B5C4C"/>
    <w:rsid w:val="000B6C6A"/>
    <w:rsid w:val="000C101D"/>
    <w:rsid w:val="000C3E4C"/>
    <w:rsid w:val="000C4E0A"/>
    <w:rsid w:val="000C7B38"/>
    <w:rsid w:val="000D1B9E"/>
    <w:rsid w:val="000D1D21"/>
    <w:rsid w:val="000D203C"/>
    <w:rsid w:val="000D662F"/>
    <w:rsid w:val="000E0A46"/>
    <w:rsid w:val="000E1425"/>
    <w:rsid w:val="000E1F96"/>
    <w:rsid w:val="000E4389"/>
    <w:rsid w:val="000E486C"/>
    <w:rsid w:val="000E73D8"/>
    <w:rsid w:val="000E77AC"/>
    <w:rsid w:val="000F1C0D"/>
    <w:rsid w:val="000F1DB6"/>
    <w:rsid w:val="000F37C5"/>
    <w:rsid w:val="000F48C5"/>
    <w:rsid w:val="00100377"/>
    <w:rsid w:val="00101AF1"/>
    <w:rsid w:val="00104A04"/>
    <w:rsid w:val="0010519C"/>
    <w:rsid w:val="00105FAA"/>
    <w:rsid w:val="001075B1"/>
    <w:rsid w:val="001110FA"/>
    <w:rsid w:val="0011348E"/>
    <w:rsid w:val="001147BF"/>
    <w:rsid w:val="00116F3F"/>
    <w:rsid w:val="00117F5B"/>
    <w:rsid w:val="00120CB4"/>
    <w:rsid w:val="00121072"/>
    <w:rsid w:val="00122063"/>
    <w:rsid w:val="00123CC0"/>
    <w:rsid w:val="001246F5"/>
    <w:rsid w:val="00126423"/>
    <w:rsid w:val="00126496"/>
    <w:rsid w:val="001335FA"/>
    <w:rsid w:val="00136FAD"/>
    <w:rsid w:val="00140636"/>
    <w:rsid w:val="00141F6E"/>
    <w:rsid w:val="001424F0"/>
    <w:rsid w:val="00143560"/>
    <w:rsid w:val="001436B0"/>
    <w:rsid w:val="0014776B"/>
    <w:rsid w:val="0014790C"/>
    <w:rsid w:val="00147A5D"/>
    <w:rsid w:val="00147CFE"/>
    <w:rsid w:val="00153BA0"/>
    <w:rsid w:val="001578B4"/>
    <w:rsid w:val="0015793D"/>
    <w:rsid w:val="00161667"/>
    <w:rsid w:val="00162AC8"/>
    <w:rsid w:val="00167EBC"/>
    <w:rsid w:val="00171F9A"/>
    <w:rsid w:val="00173452"/>
    <w:rsid w:val="001746B8"/>
    <w:rsid w:val="0017482F"/>
    <w:rsid w:val="00176CD5"/>
    <w:rsid w:val="00180D00"/>
    <w:rsid w:val="0018362B"/>
    <w:rsid w:val="00183E18"/>
    <w:rsid w:val="00184BB2"/>
    <w:rsid w:val="00184F67"/>
    <w:rsid w:val="00187A65"/>
    <w:rsid w:val="00192267"/>
    <w:rsid w:val="0019388E"/>
    <w:rsid w:val="0019416E"/>
    <w:rsid w:val="0019456D"/>
    <w:rsid w:val="0019470A"/>
    <w:rsid w:val="001957DA"/>
    <w:rsid w:val="001A0C3B"/>
    <w:rsid w:val="001A19E2"/>
    <w:rsid w:val="001A65F9"/>
    <w:rsid w:val="001A7695"/>
    <w:rsid w:val="001A778D"/>
    <w:rsid w:val="001B360E"/>
    <w:rsid w:val="001B3F40"/>
    <w:rsid w:val="001B3F5A"/>
    <w:rsid w:val="001C0C35"/>
    <w:rsid w:val="001C276E"/>
    <w:rsid w:val="001C3841"/>
    <w:rsid w:val="001C3BDF"/>
    <w:rsid w:val="001C5077"/>
    <w:rsid w:val="001D0E13"/>
    <w:rsid w:val="001D13D8"/>
    <w:rsid w:val="001D1AFD"/>
    <w:rsid w:val="001D41FF"/>
    <w:rsid w:val="001D6D2C"/>
    <w:rsid w:val="001D709F"/>
    <w:rsid w:val="001D7A3B"/>
    <w:rsid w:val="001D7A76"/>
    <w:rsid w:val="001E0415"/>
    <w:rsid w:val="001E24E0"/>
    <w:rsid w:val="001E3627"/>
    <w:rsid w:val="001E63F4"/>
    <w:rsid w:val="001F0FED"/>
    <w:rsid w:val="001F169B"/>
    <w:rsid w:val="001F5FEE"/>
    <w:rsid w:val="00203773"/>
    <w:rsid w:val="0020474A"/>
    <w:rsid w:val="00206984"/>
    <w:rsid w:val="00207A06"/>
    <w:rsid w:val="00215624"/>
    <w:rsid w:val="00216B9F"/>
    <w:rsid w:val="0021774C"/>
    <w:rsid w:val="00220EF7"/>
    <w:rsid w:val="00223677"/>
    <w:rsid w:val="002252D9"/>
    <w:rsid w:val="00227281"/>
    <w:rsid w:val="002300C7"/>
    <w:rsid w:val="00233018"/>
    <w:rsid w:val="00234E3F"/>
    <w:rsid w:val="00235291"/>
    <w:rsid w:val="00235596"/>
    <w:rsid w:val="00237E70"/>
    <w:rsid w:val="00237FF2"/>
    <w:rsid w:val="00242153"/>
    <w:rsid w:val="002423D1"/>
    <w:rsid w:val="00243058"/>
    <w:rsid w:val="00243C4F"/>
    <w:rsid w:val="002446B7"/>
    <w:rsid w:val="00251EC7"/>
    <w:rsid w:val="0025306D"/>
    <w:rsid w:val="00253DB6"/>
    <w:rsid w:val="00260508"/>
    <w:rsid w:val="002613FD"/>
    <w:rsid w:val="0026286E"/>
    <w:rsid w:val="00262C7F"/>
    <w:rsid w:val="002642A5"/>
    <w:rsid w:val="002658CA"/>
    <w:rsid w:val="0026795E"/>
    <w:rsid w:val="002710F5"/>
    <w:rsid w:val="00271897"/>
    <w:rsid w:val="00271F45"/>
    <w:rsid w:val="00272DA3"/>
    <w:rsid w:val="00274BAA"/>
    <w:rsid w:val="00280BBD"/>
    <w:rsid w:val="002824A8"/>
    <w:rsid w:val="002831AB"/>
    <w:rsid w:val="002845A9"/>
    <w:rsid w:val="00286532"/>
    <w:rsid w:val="002937F4"/>
    <w:rsid w:val="00293B24"/>
    <w:rsid w:val="00296569"/>
    <w:rsid w:val="00297725"/>
    <w:rsid w:val="002979BC"/>
    <w:rsid w:val="002A0572"/>
    <w:rsid w:val="002A28BD"/>
    <w:rsid w:val="002A3B16"/>
    <w:rsid w:val="002A41FC"/>
    <w:rsid w:val="002A484A"/>
    <w:rsid w:val="002A6153"/>
    <w:rsid w:val="002A6C9C"/>
    <w:rsid w:val="002B0508"/>
    <w:rsid w:val="002B1B89"/>
    <w:rsid w:val="002B367F"/>
    <w:rsid w:val="002B63B1"/>
    <w:rsid w:val="002B716D"/>
    <w:rsid w:val="002C5335"/>
    <w:rsid w:val="002C64D8"/>
    <w:rsid w:val="002D13A9"/>
    <w:rsid w:val="002D2DE0"/>
    <w:rsid w:val="002D2FAF"/>
    <w:rsid w:val="002D3608"/>
    <w:rsid w:val="002E0A78"/>
    <w:rsid w:val="002E2C76"/>
    <w:rsid w:val="002E459B"/>
    <w:rsid w:val="002E50CF"/>
    <w:rsid w:val="002E5C65"/>
    <w:rsid w:val="002E5FA7"/>
    <w:rsid w:val="002E697D"/>
    <w:rsid w:val="002F0EBD"/>
    <w:rsid w:val="002F1807"/>
    <w:rsid w:val="002F245E"/>
    <w:rsid w:val="002F30DE"/>
    <w:rsid w:val="002F3419"/>
    <w:rsid w:val="002F5B65"/>
    <w:rsid w:val="002F5B8E"/>
    <w:rsid w:val="00302C40"/>
    <w:rsid w:val="00306C4E"/>
    <w:rsid w:val="00310E4A"/>
    <w:rsid w:val="00310FBB"/>
    <w:rsid w:val="00311887"/>
    <w:rsid w:val="00313E93"/>
    <w:rsid w:val="00317CBA"/>
    <w:rsid w:val="00321B1F"/>
    <w:rsid w:val="00321E9C"/>
    <w:rsid w:val="00324B82"/>
    <w:rsid w:val="00325BA6"/>
    <w:rsid w:val="0032645D"/>
    <w:rsid w:val="003304A1"/>
    <w:rsid w:val="00330DBC"/>
    <w:rsid w:val="00332BD9"/>
    <w:rsid w:val="0034105F"/>
    <w:rsid w:val="00343337"/>
    <w:rsid w:val="003438BB"/>
    <w:rsid w:val="00343B9C"/>
    <w:rsid w:val="003472AF"/>
    <w:rsid w:val="00351B88"/>
    <w:rsid w:val="0035524F"/>
    <w:rsid w:val="0035593D"/>
    <w:rsid w:val="00355D4D"/>
    <w:rsid w:val="003600E3"/>
    <w:rsid w:val="00360681"/>
    <w:rsid w:val="00362047"/>
    <w:rsid w:val="003647F3"/>
    <w:rsid w:val="00365B6E"/>
    <w:rsid w:val="003660A7"/>
    <w:rsid w:val="00367A0F"/>
    <w:rsid w:val="00373520"/>
    <w:rsid w:val="00374462"/>
    <w:rsid w:val="00377389"/>
    <w:rsid w:val="00377915"/>
    <w:rsid w:val="003779EF"/>
    <w:rsid w:val="00377FFD"/>
    <w:rsid w:val="003819DA"/>
    <w:rsid w:val="00381BFD"/>
    <w:rsid w:val="00382D02"/>
    <w:rsid w:val="003831E3"/>
    <w:rsid w:val="00386408"/>
    <w:rsid w:val="00390170"/>
    <w:rsid w:val="00391668"/>
    <w:rsid w:val="00391B38"/>
    <w:rsid w:val="00393DD2"/>
    <w:rsid w:val="003941BE"/>
    <w:rsid w:val="003A097E"/>
    <w:rsid w:val="003A3988"/>
    <w:rsid w:val="003A4170"/>
    <w:rsid w:val="003A732F"/>
    <w:rsid w:val="003B0693"/>
    <w:rsid w:val="003B2C79"/>
    <w:rsid w:val="003B54E7"/>
    <w:rsid w:val="003B5DB3"/>
    <w:rsid w:val="003B5EC6"/>
    <w:rsid w:val="003B6D2D"/>
    <w:rsid w:val="003B76B6"/>
    <w:rsid w:val="003C1057"/>
    <w:rsid w:val="003C1081"/>
    <w:rsid w:val="003C1BDD"/>
    <w:rsid w:val="003C2447"/>
    <w:rsid w:val="003C7644"/>
    <w:rsid w:val="003C7B9F"/>
    <w:rsid w:val="003D55C8"/>
    <w:rsid w:val="003D6A2F"/>
    <w:rsid w:val="003D6CDB"/>
    <w:rsid w:val="003E0828"/>
    <w:rsid w:val="003E224C"/>
    <w:rsid w:val="003E2C46"/>
    <w:rsid w:val="003E358D"/>
    <w:rsid w:val="003E4B32"/>
    <w:rsid w:val="003E5769"/>
    <w:rsid w:val="003E684E"/>
    <w:rsid w:val="003F21BC"/>
    <w:rsid w:val="003F2A82"/>
    <w:rsid w:val="003F319E"/>
    <w:rsid w:val="003F47F4"/>
    <w:rsid w:val="003F5373"/>
    <w:rsid w:val="003F5812"/>
    <w:rsid w:val="003F644A"/>
    <w:rsid w:val="00400A25"/>
    <w:rsid w:val="00403340"/>
    <w:rsid w:val="004073C7"/>
    <w:rsid w:val="004075B4"/>
    <w:rsid w:val="00407B0B"/>
    <w:rsid w:val="00410C7C"/>
    <w:rsid w:val="0041791F"/>
    <w:rsid w:val="00417B44"/>
    <w:rsid w:val="00420907"/>
    <w:rsid w:val="00424322"/>
    <w:rsid w:val="00426570"/>
    <w:rsid w:val="004275F3"/>
    <w:rsid w:val="00427DEE"/>
    <w:rsid w:val="00431082"/>
    <w:rsid w:val="004318BE"/>
    <w:rsid w:val="00433303"/>
    <w:rsid w:val="0043414E"/>
    <w:rsid w:val="00434CF2"/>
    <w:rsid w:val="004368AF"/>
    <w:rsid w:val="00437B42"/>
    <w:rsid w:val="0044205F"/>
    <w:rsid w:val="00442348"/>
    <w:rsid w:val="004429B4"/>
    <w:rsid w:val="0044519F"/>
    <w:rsid w:val="00445231"/>
    <w:rsid w:val="00452F15"/>
    <w:rsid w:val="00454979"/>
    <w:rsid w:val="004553DF"/>
    <w:rsid w:val="0045551D"/>
    <w:rsid w:val="00457107"/>
    <w:rsid w:val="00464AA9"/>
    <w:rsid w:val="004709F3"/>
    <w:rsid w:val="00475476"/>
    <w:rsid w:val="00476141"/>
    <w:rsid w:val="00480545"/>
    <w:rsid w:val="004911D2"/>
    <w:rsid w:val="004927D3"/>
    <w:rsid w:val="0049588C"/>
    <w:rsid w:val="004A1593"/>
    <w:rsid w:val="004A39C2"/>
    <w:rsid w:val="004A41E1"/>
    <w:rsid w:val="004B73C2"/>
    <w:rsid w:val="004B7F56"/>
    <w:rsid w:val="004C5DA9"/>
    <w:rsid w:val="004C71FD"/>
    <w:rsid w:val="004D1F90"/>
    <w:rsid w:val="004D2955"/>
    <w:rsid w:val="004D38E9"/>
    <w:rsid w:val="004D51BE"/>
    <w:rsid w:val="004D5708"/>
    <w:rsid w:val="004D608F"/>
    <w:rsid w:val="004D72C0"/>
    <w:rsid w:val="004E03E9"/>
    <w:rsid w:val="004E0A85"/>
    <w:rsid w:val="004E0AA0"/>
    <w:rsid w:val="004E2278"/>
    <w:rsid w:val="004E4404"/>
    <w:rsid w:val="004E7FBC"/>
    <w:rsid w:val="004F3BC4"/>
    <w:rsid w:val="004F409D"/>
    <w:rsid w:val="004F6EB5"/>
    <w:rsid w:val="004F77F3"/>
    <w:rsid w:val="00505267"/>
    <w:rsid w:val="005061F1"/>
    <w:rsid w:val="005107E1"/>
    <w:rsid w:val="0052073D"/>
    <w:rsid w:val="00522E82"/>
    <w:rsid w:val="00524142"/>
    <w:rsid w:val="00524EC6"/>
    <w:rsid w:val="00525203"/>
    <w:rsid w:val="00526563"/>
    <w:rsid w:val="00531DBB"/>
    <w:rsid w:val="0053242F"/>
    <w:rsid w:val="00536AFE"/>
    <w:rsid w:val="005379E7"/>
    <w:rsid w:val="00541609"/>
    <w:rsid w:val="005419B6"/>
    <w:rsid w:val="005450CC"/>
    <w:rsid w:val="0055080B"/>
    <w:rsid w:val="005563D5"/>
    <w:rsid w:val="005616C6"/>
    <w:rsid w:val="00565A3D"/>
    <w:rsid w:val="0057038D"/>
    <w:rsid w:val="00570BAF"/>
    <w:rsid w:val="00573310"/>
    <w:rsid w:val="00576462"/>
    <w:rsid w:val="00580600"/>
    <w:rsid w:val="005810E8"/>
    <w:rsid w:val="005839FA"/>
    <w:rsid w:val="00584BC5"/>
    <w:rsid w:val="0059014A"/>
    <w:rsid w:val="00590368"/>
    <w:rsid w:val="00590A6C"/>
    <w:rsid w:val="00590EC5"/>
    <w:rsid w:val="00593812"/>
    <w:rsid w:val="00593EF5"/>
    <w:rsid w:val="005940E1"/>
    <w:rsid w:val="005970A2"/>
    <w:rsid w:val="005A15CC"/>
    <w:rsid w:val="005A20D6"/>
    <w:rsid w:val="005A25B4"/>
    <w:rsid w:val="005A4167"/>
    <w:rsid w:val="005B0368"/>
    <w:rsid w:val="005B14D9"/>
    <w:rsid w:val="005B26F7"/>
    <w:rsid w:val="005B4F82"/>
    <w:rsid w:val="005B5329"/>
    <w:rsid w:val="005B5BAA"/>
    <w:rsid w:val="005C1B05"/>
    <w:rsid w:val="005C46B4"/>
    <w:rsid w:val="005C4CFA"/>
    <w:rsid w:val="005C695D"/>
    <w:rsid w:val="005D0162"/>
    <w:rsid w:val="005D0B89"/>
    <w:rsid w:val="005D1063"/>
    <w:rsid w:val="005D3D0D"/>
    <w:rsid w:val="005D4C56"/>
    <w:rsid w:val="005D65E1"/>
    <w:rsid w:val="005E1F0C"/>
    <w:rsid w:val="005E3FB6"/>
    <w:rsid w:val="005E4F23"/>
    <w:rsid w:val="005F1EBD"/>
    <w:rsid w:val="00606158"/>
    <w:rsid w:val="006069F3"/>
    <w:rsid w:val="006119B7"/>
    <w:rsid w:val="00611FFD"/>
    <w:rsid w:val="00612D2E"/>
    <w:rsid w:val="00613CD1"/>
    <w:rsid w:val="00616659"/>
    <w:rsid w:val="00617277"/>
    <w:rsid w:val="0062154F"/>
    <w:rsid w:val="00623512"/>
    <w:rsid w:val="00623DEB"/>
    <w:rsid w:val="00632D81"/>
    <w:rsid w:val="006345B2"/>
    <w:rsid w:val="006366CD"/>
    <w:rsid w:val="00637E4B"/>
    <w:rsid w:val="0064560D"/>
    <w:rsid w:val="0064572B"/>
    <w:rsid w:val="006461C0"/>
    <w:rsid w:val="00646E0A"/>
    <w:rsid w:val="00650674"/>
    <w:rsid w:val="0065162D"/>
    <w:rsid w:val="00651A00"/>
    <w:rsid w:val="006538EC"/>
    <w:rsid w:val="00655FB1"/>
    <w:rsid w:val="00661BD1"/>
    <w:rsid w:val="0066245F"/>
    <w:rsid w:val="006646A1"/>
    <w:rsid w:val="006659F2"/>
    <w:rsid w:val="00666108"/>
    <w:rsid w:val="006702AA"/>
    <w:rsid w:val="00673411"/>
    <w:rsid w:val="00673CE1"/>
    <w:rsid w:val="00673DD6"/>
    <w:rsid w:val="00677E51"/>
    <w:rsid w:val="00677FFD"/>
    <w:rsid w:val="006806A3"/>
    <w:rsid w:val="00682524"/>
    <w:rsid w:val="00684830"/>
    <w:rsid w:val="00687E14"/>
    <w:rsid w:val="00690355"/>
    <w:rsid w:val="00690C0F"/>
    <w:rsid w:val="00691566"/>
    <w:rsid w:val="006948ED"/>
    <w:rsid w:val="00694E1D"/>
    <w:rsid w:val="00696EF7"/>
    <w:rsid w:val="006A08D6"/>
    <w:rsid w:val="006A3E8F"/>
    <w:rsid w:val="006A6EC6"/>
    <w:rsid w:val="006B264B"/>
    <w:rsid w:val="006B51ED"/>
    <w:rsid w:val="006B521E"/>
    <w:rsid w:val="006B6889"/>
    <w:rsid w:val="006C220E"/>
    <w:rsid w:val="006C49BB"/>
    <w:rsid w:val="006C7725"/>
    <w:rsid w:val="006D0DFA"/>
    <w:rsid w:val="006D0EBC"/>
    <w:rsid w:val="006D14E3"/>
    <w:rsid w:val="006D22D1"/>
    <w:rsid w:val="006D39C5"/>
    <w:rsid w:val="006E071D"/>
    <w:rsid w:val="006E15CB"/>
    <w:rsid w:val="006E3160"/>
    <w:rsid w:val="006E6484"/>
    <w:rsid w:val="006E7F03"/>
    <w:rsid w:val="006F39DB"/>
    <w:rsid w:val="006F3AF6"/>
    <w:rsid w:val="00701D24"/>
    <w:rsid w:val="007046E9"/>
    <w:rsid w:val="00705D3B"/>
    <w:rsid w:val="007060D7"/>
    <w:rsid w:val="00711956"/>
    <w:rsid w:val="007130F6"/>
    <w:rsid w:val="00713F7D"/>
    <w:rsid w:val="00722851"/>
    <w:rsid w:val="00726778"/>
    <w:rsid w:val="00727049"/>
    <w:rsid w:val="00727CC2"/>
    <w:rsid w:val="00734B6B"/>
    <w:rsid w:val="007372AD"/>
    <w:rsid w:val="00737F5D"/>
    <w:rsid w:val="007412DE"/>
    <w:rsid w:val="007506DD"/>
    <w:rsid w:val="00751051"/>
    <w:rsid w:val="00753786"/>
    <w:rsid w:val="00755062"/>
    <w:rsid w:val="00755ADB"/>
    <w:rsid w:val="00757127"/>
    <w:rsid w:val="00757305"/>
    <w:rsid w:val="00763A18"/>
    <w:rsid w:val="00764BAF"/>
    <w:rsid w:val="00770398"/>
    <w:rsid w:val="0077229C"/>
    <w:rsid w:val="00772884"/>
    <w:rsid w:val="0077376E"/>
    <w:rsid w:val="00775285"/>
    <w:rsid w:val="00776D61"/>
    <w:rsid w:val="00782691"/>
    <w:rsid w:val="007837A8"/>
    <w:rsid w:val="00784152"/>
    <w:rsid w:val="00784288"/>
    <w:rsid w:val="00790C4C"/>
    <w:rsid w:val="00793450"/>
    <w:rsid w:val="00797C87"/>
    <w:rsid w:val="007A2706"/>
    <w:rsid w:val="007A4838"/>
    <w:rsid w:val="007A6A4D"/>
    <w:rsid w:val="007B04DC"/>
    <w:rsid w:val="007B23A0"/>
    <w:rsid w:val="007B3D11"/>
    <w:rsid w:val="007B59C7"/>
    <w:rsid w:val="007C17F6"/>
    <w:rsid w:val="007D2EF4"/>
    <w:rsid w:val="007D4E62"/>
    <w:rsid w:val="007D528F"/>
    <w:rsid w:val="007D6030"/>
    <w:rsid w:val="007F39FB"/>
    <w:rsid w:val="008007D9"/>
    <w:rsid w:val="00800C5D"/>
    <w:rsid w:val="008035FA"/>
    <w:rsid w:val="0080411F"/>
    <w:rsid w:val="00804B31"/>
    <w:rsid w:val="0080501B"/>
    <w:rsid w:val="00807A16"/>
    <w:rsid w:val="0081136F"/>
    <w:rsid w:val="00811458"/>
    <w:rsid w:val="00811551"/>
    <w:rsid w:val="008200A9"/>
    <w:rsid w:val="00820C65"/>
    <w:rsid w:val="00820F0B"/>
    <w:rsid w:val="0082126C"/>
    <w:rsid w:val="0082742E"/>
    <w:rsid w:val="008306BA"/>
    <w:rsid w:val="008318B5"/>
    <w:rsid w:val="00832D81"/>
    <w:rsid w:val="00832EBA"/>
    <w:rsid w:val="00833F0A"/>
    <w:rsid w:val="008368DD"/>
    <w:rsid w:val="00837AE9"/>
    <w:rsid w:val="008437EE"/>
    <w:rsid w:val="008441E9"/>
    <w:rsid w:val="00844CBB"/>
    <w:rsid w:val="008468D5"/>
    <w:rsid w:val="008515C1"/>
    <w:rsid w:val="0085333E"/>
    <w:rsid w:val="008538FE"/>
    <w:rsid w:val="008617C2"/>
    <w:rsid w:val="00864B19"/>
    <w:rsid w:val="00864CF9"/>
    <w:rsid w:val="00865A75"/>
    <w:rsid w:val="00866B9C"/>
    <w:rsid w:val="00870F48"/>
    <w:rsid w:val="00873D23"/>
    <w:rsid w:val="00873E8C"/>
    <w:rsid w:val="0087777E"/>
    <w:rsid w:val="00883378"/>
    <w:rsid w:val="00883C3A"/>
    <w:rsid w:val="00884536"/>
    <w:rsid w:val="00884AC8"/>
    <w:rsid w:val="00891F3B"/>
    <w:rsid w:val="00892B56"/>
    <w:rsid w:val="008942DA"/>
    <w:rsid w:val="00894B95"/>
    <w:rsid w:val="008969E1"/>
    <w:rsid w:val="008A15EA"/>
    <w:rsid w:val="008A7492"/>
    <w:rsid w:val="008B02E3"/>
    <w:rsid w:val="008B08F8"/>
    <w:rsid w:val="008B25B2"/>
    <w:rsid w:val="008B2F52"/>
    <w:rsid w:val="008B41F2"/>
    <w:rsid w:val="008B468B"/>
    <w:rsid w:val="008B509C"/>
    <w:rsid w:val="008B6894"/>
    <w:rsid w:val="008C0D71"/>
    <w:rsid w:val="008C132D"/>
    <w:rsid w:val="008C19A9"/>
    <w:rsid w:val="008C20FE"/>
    <w:rsid w:val="008C49F3"/>
    <w:rsid w:val="008C514B"/>
    <w:rsid w:val="008C59DA"/>
    <w:rsid w:val="008C648A"/>
    <w:rsid w:val="008C68CE"/>
    <w:rsid w:val="008C6FCD"/>
    <w:rsid w:val="008D14C6"/>
    <w:rsid w:val="008D2B9F"/>
    <w:rsid w:val="008D4D6D"/>
    <w:rsid w:val="008E0E2D"/>
    <w:rsid w:val="008E2AE4"/>
    <w:rsid w:val="008E3586"/>
    <w:rsid w:val="008E47B8"/>
    <w:rsid w:val="008E5EEE"/>
    <w:rsid w:val="008E660C"/>
    <w:rsid w:val="008E7861"/>
    <w:rsid w:val="008F16B0"/>
    <w:rsid w:val="008F22D7"/>
    <w:rsid w:val="008F34E4"/>
    <w:rsid w:val="008F4803"/>
    <w:rsid w:val="009112E8"/>
    <w:rsid w:val="00912D5A"/>
    <w:rsid w:val="009200D3"/>
    <w:rsid w:val="00923243"/>
    <w:rsid w:val="00924748"/>
    <w:rsid w:val="00932AE5"/>
    <w:rsid w:val="009342F0"/>
    <w:rsid w:val="00936BD8"/>
    <w:rsid w:val="00941AE8"/>
    <w:rsid w:val="00941D64"/>
    <w:rsid w:val="0094258C"/>
    <w:rsid w:val="00943CC3"/>
    <w:rsid w:val="00946E7B"/>
    <w:rsid w:val="009471B6"/>
    <w:rsid w:val="00947A5D"/>
    <w:rsid w:val="0095363F"/>
    <w:rsid w:val="00953F33"/>
    <w:rsid w:val="00954930"/>
    <w:rsid w:val="009559F6"/>
    <w:rsid w:val="00956AC9"/>
    <w:rsid w:val="00957ECB"/>
    <w:rsid w:val="009624DC"/>
    <w:rsid w:val="009629A4"/>
    <w:rsid w:val="00966206"/>
    <w:rsid w:val="009723BB"/>
    <w:rsid w:val="00972ADE"/>
    <w:rsid w:val="00974D36"/>
    <w:rsid w:val="00975E91"/>
    <w:rsid w:val="00977D6B"/>
    <w:rsid w:val="00981258"/>
    <w:rsid w:val="0098310E"/>
    <w:rsid w:val="0098344A"/>
    <w:rsid w:val="00986DBD"/>
    <w:rsid w:val="00986F1E"/>
    <w:rsid w:val="0099022A"/>
    <w:rsid w:val="0099181A"/>
    <w:rsid w:val="0099375B"/>
    <w:rsid w:val="00993E9E"/>
    <w:rsid w:val="009A01C9"/>
    <w:rsid w:val="009A06DF"/>
    <w:rsid w:val="009A5F92"/>
    <w:rsid w:val="009A6323"/>
    <w:rsid w:val="009A64C4"/>
    <w:rsid w:val="009A64D1"/>
    <w:rsid w:val="009A7E1D"/>
    <w:rsid w:val="009B2CAA"/>
    <w:rsid w:val="009B4BD3"/>
    <w:rsid w:val="009B68EF"/>
    <w:rsid w:val="009B701D"/>
    <w:rsid w:val="009B7B73"/>
    <w:rsid w:val="009C01E6"/>
    <w:rsid w:val="009C1A20"/>
    <w:rsid w:val="009C34EF"/>
    <w:rsid w:val="009C6EB0"/>
    <w:rsid w:val="009D00D7"/>
    <w:rsid w:val="009D0F8E"/>
    <w:rsid w:val="009D117A"/>
    <w:rsid w:val="009D32C1"/>
    <w:rsid w:val="009D377F"/>
    <w:rsid w:val="009D434A"/>
    <w:rsid w:val="009D543F"/>
    <w:rsid w:val="009D6022"/>
    <w:rsid w:val="009E2FD7"/>
    <w:rsid w:val="009E41D0"/>
    <w:rsid w:val="009E44C6"/>
    <w:rsid w:val="009E4A2E"/>
    <w:rsid w:val="009E4C8C"/>
    <w:rsid w:val="009E4D0A"/>
    <w:rsid w:val="009E5F05"/>
    <w:rsid w:val="009E7535"/>
    <w:rsid w:val="009F316B"/>
    <w:rsid w:val="009F4174"/>
    <w:rsid w:val="009F4C77"/>
    <w:rsid w:val="009F798C"/>
    <w:rsid w:val="00A00A78"/>
    <w:rsid w:val="00A00AB3"/>
    <w:rsid w:val="00A00F1C"/>
    <w:rsid w:val="00A0126A"/>
    <w:rsid w:val="00A020E0"/>
    <w:rsid w:val="00A023E3"/>
    <w:rsid w:val="00A04D56"/>
    <w:rsid w:val="00A04EA4"/>
    <w:rsid w:val="00A05BA4"/>
    <w:rsid w:val="00A109C9"/>
    <w:rsid w:val="00A10B78"/>
    <w:rsid w:val="00A12C4A"/>
    <w:rsid w:val="00A143B4"/>
    <w:rsid w:val="00A14F00"/>
    <w:rsid w:val="00A150CD"/>
    <w:rsid w:val="00A15300"/>
    <w:rsid w:val="00A16635"/>
    <w:rsid w:val="00A171C8"/>
    <w:rsid w:val="00A202B9"/>
    <w:rsid w:val="00A24535"/>
    <w:rsid w:val="00A30A31"/>
    <w:rsid w:val="00A321F7"/>
    <w:rsid w:val="00A33E36"/>
    <w:rsid w:val="00A342E7"/>
    <w:rsid w:val="00A356CF"/>
    <w:rsid w:val="00A367BA"/>
    <w:rsid w:val="00A36B65"/>
    <w:rsid w:val="00A377E3"/>
    <w:rsid w:val="00A41449"/>
    <w:rsid w:val="00A46CEB"/>
    <w:rsid w:val="00A47FF3"/>
    <w:rsid w:val="00A52A5B"/>
    <w:rsid w:val="00A55449"/>
    <w:rsid w:val="00A55A8A"/>
    <w:rsid w:val="00A56A5D"/>
    <w:rsid w:val="00A56C7F"/>
    <w:rsid w:val="00A57599"/>
    <w:rsid w:val="00A5762E"/>
    <w:rsid w:val="00A57C49"/>
    <w:rsid w:val="00A60B5B"/>
    <w:rsid w:val="00A6146E"/>
    <w:rsid w:val="00A6163F"/>
    <w:rsid w:val="00A63B78"/>
    <w:rsid w:val="00A63F53"/>
    <w:rsid w:val="00A65E37"/>
    <w:rsid w:val="00A66B73"/>
    <w:rsid w:val="00A66F19"/>
    <w:rsid w:val="00A705A0"/>
    <w:rsid w:val="00A7284C"/>
    <w:rsid w:val="00A72A73"/>
    <w:rsid w:val="00A731A6"/>
    <w:rsid w:val="00A75442"/>
    <w:rsid w:val="00A77999"/>
    <w:rsid w:val="00A77F2D"/>
    <w:rsid w:val="00A83D1D"/>
    <w:rsid w:val="00A85FFE"/>
    <w:rsid w:val="00A8625E"/>
    <w:rsid w:val="00A91FB1"/>
    <w:rsid w:val="00A936AE"/>
    <w:rsid w:val="00A9399E"/>
    <w:rsid w:val="00A93B4F"/>
    <w:rsid w:val="00A95645"/>
    <w:rsid w:val="00A95DF8"/>
    <w:rsid w:val="00A97A97"/>
    <w:rsid w:val="00AA2280"/>
    <w:rsid w:val="00AA375E"/>
    <w:rsid w:val="00AA3E6A"/>
    <w:rsid w:val="00AA43C0"/>
    <w:rsid w:val="00AA4FBC"/>
    <w:rsid w:val="00AA547D"/>
    <w:rsid w:val="00AA7481"/>
    <w:rsid w:val="00AC135D"/>
    <w:rsid w:val="00AC1AC9"/>
    <w:rsid w:val="00AC258E"/>
    <w:rsid w:val="00AC343F"/>
    <w:rsid w:val="00AC468A"/>
    <w:rsid w:val="00AC6605"/>
    <w:rsid w:val="00AC6C5D"/>
    <w:rsid w:val="00AC7307"/>
    <w:rsid w:val="00AC7EA4"/>
    <w:rsid w:val="00AD2718"/>
    <w:rsid w:val="00AD2879"/>
    <w:rsid w:val="00AD3AB1"/>
    <w:rsid w:val="00AE2EDD"/>
    <w:rsid w:val="00AE3519"/>
    <w:rsid w:val="00AE6F92"/>
    <w:rsid w:val="00B02B16"/>
    <w:rsid w:val="00B03F4B"/>
    <w:rsid w:val="00B06652"/>
    <w:rsid w:val="00B07232"/>
    <w:rsid w:val="00B13613"/>
    <w:rsid w:val="00B148B0"/>
    <w:rsid w:val="00B2024B"/>
    <w:rsid w:val="00B20380"/>
    <w:rsid w:val="00B2120F"/>
    <w:rsid w:val="00B21580"/>
    <w:rsid w:val="00B27069"/>
    <w:rsid w:val="00B31206"/>
    <w:rsid w:val="00B34A9E"/>
    <w:rsid w:val="00B3533B"/>
    <w:rsid w:val="00B358A4"/>
    <w:rsid w:val="00B36667"/>
    <w:rsid w:val="00B37171"/>
    <w:rsid w:val="00B3756E"/>
    <w:rsid w:val="00B37D88"/>
    <w:rsid w:val="00B4040D"/>
    <w:rsid w:val="00B40558"/>
    <w:rsid w:val="00B40889"/>
    <w:rsid w:val="00B45456"/>
    <w:rsid w:val="00B47154"/>
    <w:rsid w:val="00B55502"/>
    <w:rsid w:val="00B55609"/>
    <w:rsid w:val="00B55957"/>
    <w:rsid w:val="00B56B5E"/>
    <w:rsid w:val="00B579A3"/>
    <w:rsid w:val="00B603F1"/>
    <w:rsid w:val="00B60436"/>
    <w:rsid w:val="00B70311"/>
    <w:rsid w:val="00B709EA"/>
    <w:rsid w:val="00B73655"/>
    <w:rsid w:val="00B7379E"/>
    <w:rsid w:val="00B74D8C"/>
    <w:rsid w:val="00B76559"/>
    <w:rsid w:val="00B80ABA"/>
    <w:rsid w:val="00B80F78"/>
    <w:rsid w:val="00B81447"/>
    <w:rsid w:val="00B822EE"/>
    <w:rsid w:val="00B84735"/>
    <w:rsid w:val="00B847D5"/>
    <w:rsid w:val="00B85FCD"/>
    <w:rsid w:val="00B8682B"/>
    <w:rsid w:val="00B86E0C"/>
    <w:rsid w:val="00B87880"/>
    <w:rsid w:val="00B87AF0"/>
    <w:rsid w:val="00B90287"/>
    <w:rsid w:val="00B93F0E"/>
    <w:rsid w:val="00B94C0E"/>
    <w:rsid w:val="00BA1008"/>
    <w:rsid w:val="00BA3A16"/>
    <w:rsid w:val="00BA3BA2"/>
    <w:rsid w:val="00BA4815"/>
    <w:rsid w:val="00BA5CE9"/>
    <w:rsid w:val="00BB05B1"/>
    <w:rsid w:val="00BB06BE"/>
    <w:rsid w:val="00BB17E2"/>
    <w:rsid w:val="00BB26A8"/>
    <w:rsid w:val="00BB6276"/>
    <w:rsid w:val="00BC0CA0"/>
    <w:rsid w:val="00BC1112"/>
    <w:rsid w:val="00BC2801"/>
    <w:rsid w:val="00BC42B2"/>
    <w:rsid w:val="00BC7788"/>
    <w:rsid w:val="00BD1CEA"/>
    <w:rsid w:val="00BD3421"/>
    <w:rsid w:val="00BD56DA"/>
    <w:rsid w:val="00BD62EB"/>
    <w:rsid w:val="00BD6BDE"/>
    <w:rsid w:val="00BE1700"/>
    <w:rsid w:val="00BE179C"/>
    <w:rsid w:val="00BE251C"/>
    <w:rsid w:val="00BE33CE"/>
    <w:rsid w:val="00BE3CFF"/>
    <w:rsid w:val="00BE3E07"/>
    <w:rsid w:val="00BE4312"/>
    <w:rsid w:val="00BE51A6"/>
    <w:rsid w:val="00BE71AA"/>
    <w:rsid w:val="00BF23DF"/>
    <w:rsid w:val="00BF491F"/>
    <w:rsid w:val="00BF7694"/>
    <w:rsid w:val="00BF77A5"/>
    <w:rsid w:val="00BF7CE9"/>
    <w:rsid w:val="00C014E4"/>
    <w:rsid w:val="00C01E99"/>
    <w:rsid w:val="00C024C7"/>
    <w:rsid w:val="00C02713"/>
    <w:rsid w:val="00C10846"/>
    <w:rsid w:val="00C20A12"/>
    <w:rsid w:val="00C20D28"/>
    <w:rsid w:val="00C21217"/>
    <w:rsid w:val="00C21408"/>
    <w:rsid w:val="00C22788"/>
    <w:rsid w:val="00C22F15"/>
    <w:rsid w:val="00C2319C"/>
    <w:rsid w:val="00C24930"/>
    <w:rsid w:val="00C26D8E"/>
    <w:rsid w:val="00C3121F"/>
    <w:rsid w:val="00C32C92"/>
    <w:rsid w:val="00C33267"/>
    <w:rsid w:val="00C355D2"/>
    <w:rsid w:val="00C356E5"/>
    <w:rsid w:val="00C360AA"/>
    <w:rsid w:val="00C376C6"/>
    <w:rsid w:val="00C37AFF"/>
    <w:rsid w:val="00C402D5"/>
    <w:rsid w:val="00C40F54"/>
    <w:rsid w:val="00C419B6"/>
    <w:rsid w:val="00C41ADF"/>
    <w:rsid w:val="00C42CCD"/>
    <w:rsid w:val="00C434CD"/>
    <w:rsid w:val="00C54251"/>
    <w:rsid w:val="00C547CD"/>
    <w:rsid w:val="00C54864"/>
    <w:rsid w:val="00C55131"/>
    <w:rsid w:val="00C553DD"/>
    <w:rsid w:val="00C566CF"/>
    <w:rsid w:val="00C56EAB"/>
    <w:rsid w:val="00C57826"/>
    <w:rsid w:val="00C62DBD"/>
    <w:rsid w:val="00C6330E"/>
    <w:rsid w:val="00C75CB0"/>
    <w:rsid w:val="00C75CC9"/>
    <w:rsid w:val="00C8218A"/>
    <w:rsid w:val="00C87C02"/>
    <w:rsid w:val="00C90854"/>
    <w:rsid w:val="00C90FEF"/>
    <w:rsid w:val="00C914FE"/>
    <w:rsid w:val="00C92172"/>
    <w:rsid w:val="00C92DB1"/>
    <w:rsid w:val="00C92DD9"/>
    <w:rsid w:val="00C955AB"/>
    <w:rsid w:val="00C95655"/>
    <w:rsid w:val="00CA2AC2"/>
    <w:rsid w:val="00CA3276"/>
    <w:rsid w:val="00CB35FF"/>
    <w:rsid w:val="00CB5F60"/>
    <w:rsid w:val="00CB7EB1"/>
    <w:rsid w:val="00CC3F94"/>
    <w:rsid w:val="00CC4295"/>
    <w:rsid w:val="00CC7A75"/>
    <w:rsid w:val="00CD1C90"/>
    <w:rsid w:val="00CD273F"/>
    <w:rsid w:val="00CD53E4"/>
    <w:rsid w:val="00CD569F"/>
    <w:rsid w:val="00CE0AE8"/>
    <w:rsid w:val="00CE3D30"/>
    <w:rsid w:val="00CE4A5C"/>
    <w:rsid w:val="00CE5F2E"/>
    <w:rsid w:val="00CE5FAB"/>
    <w:rsid w:val="00CE6FAE"/>
    <w:rsid w:val="00CF1C6A"/>
    <w:rsid w:val="00CF3977"/>
    <w:rsid w:val="00CF3BA1"/>
    <w:rsid w:val="00CF40B4"/>
    <w:rsid w:val="00CF4CD2"/>
    <w:rsid w:val="00CF4D0E"/>
    <w:rsid w:val="00CF5B87"/>
    <w:rsid w:val="00D006B8"/>
    <w:rsid w:val="00D00A79"/>
    <w:rsid w:val="00D02062"/>
    <w:rsid w:val="00D02614"/>
    <w:rsid w:val="00D036AA"/>
    <w:rsid w:val="00D04ABD"/>
    <w:rsid w:val="00D05BFA"/>
    <w:rsid w:val="00D102C5"/>
    <w:rsid w:val="00D10912"/>
    <w:rsid w:val="00D127B0"/>
    <w:rsid w:val="00D1460C"/>
    <w:rsid w:val="00D1516E"/>
    <w:rsid w:val="00D1625A"/>
    <w:rsid w:val="00D21DD2"/>
    <w:rsid w:val="00D262F2"/>
    <w:rsid w:val="00D300B8"/>
    <w:rsid w:val="00D30583"/>
    <w:rsid w:val="00D30F39"/>
    <w:rsid w:val="00D31C6D"/>
    <w:rsid w:val="00D34ABA"/>
    <w:rsid w:val="00D357E7"/>
    <w:rsid w:val="00D36723"/>
    <w:rsid w:val="00D36E12"/>
    <w:rsid w:val="00D40D61"/>
    <w:rsid w:val="00D4326A"/>
    <w:rsid w:val="00D43F66"/>
    <w:rsid w:val="00D45031"/>
    <w:rsid w:val="00D45B7F"/>
    <w:rsid w:val="00D45C41"/>
    <w:rsid w:val="00D51DCB"/>
    <w:rsid w:val="00D52F68"/>
    <w:rsid w:val="00D56291"/>
    <w:rsid w:val="00D567DB"/>
    <w:rsid w:val="00D57796"/>
    <w:rsid w:val="00D61100"/>
    <w:rsid w:val="00D620FE"/>
    <w:rsid w:val="00D62E2B"/>
    <w:rsid w:val="00D63FCF"/>
    <w:rsid w:val="00D6517D"/>
    <w:rsid w:val="00D657A7"/>
    <w:rsid w:val="00D67045"/>
    <w:rsid w:val="00D67220"/>
    <w:rsid w:val="00D726D3"/>
    <w:rsid w:val="00D72A3D"/>
    <w:rsid w:val="00D77197"/>
    <w:rsid w:val="00D80B57"/>
    <w:rsid w:val="00D817CC"/>
    <w:rsid w:val="00D82420"/>
    <w:rsid w:val="00D83941"/>
    <w:rsid w:val="00D84CFA"/>
    <w:rsid w:val="00D84F93"/>
    <w:rsid w:val="00D874EE"/>
    <w:rsid w:val="00D90EC9"/>
    <w:rsid w:val="00D9221F"/>
    <w:rsid w:val="00D92A31"/>
    <w:rsid w:val="00D94973"/>
    <w:rsid w:val="00D9590E"/>
    <w:rsid w:val="00DA0676"/>
    <w:rsid w:val="00DA40EE"/>
    <w:rsid w:val="00DA4DF1"/>
    <w:rsid w:val="00DB0C9F"/>
    <w:rsid w:val="00DB231C"/>
    <w:rsid w:val="00DB3EFA"/>
    <w:rsid w:val="00DC1609"/>
    <w:rsid w:val="00DC1BCE"/>
    <w:rsid w:val="00DC2E54"/>
    <w:rsid w:val="00DC4C3E"/>
    <w:rsid w:val="00DC61C5"/>
    <w:rsid w:val="00DC6DA7"/>
    <w:rsid w:val="00DC7148"/>
    <w:rsid w:val="00DD2AAE"/>
    <w:rsid w:val="00DD5696"/>
    <w:rsid w:val="00DE042F"/>
    <w:rsid w:val="00DE07BE"/>
    <w:rsid w:val="00DE142B"/>
    <w:rsid w:val="00DE1AD6"/>
    <w:rsid w:val="00DE2269"/>
    <w:rsid w:val="00DE3BE6"/>
    <w:rsid w:val="00DE3D5C"/>
    <w:rsid w:val="00DE46D5"/>
    <w:rsid w:val="00DE6AF4"/>
    <w:rsid w:val="00DF010F"/>
    <w:rsid w:val="00DF194F"/>
    <w:rsid w:val="00DF1CF3"/>
    <w:rsid w:val="00DF264D"/>
    <w:rsid w:val="00DF33FE"/>
    <w:rsid w:val="00DF6A73"/>
    <w:rsid w:val="00E036CF"/>
    <w:rsid w:val="00E06417"/>
    <w:rsid w:val="00E131E5"/>
    <w:rsid w:val="00E17EE3"/>
    <w:rsid w:val="00E211CF"/>
    <w:rsid w:val="00E24451"/>
    <w:rsid w:val="00E24879"/>
    <w:rsid w:val="00E2592F"/>
    <w:rsid w:val="00E2648C"/>
    <w:rsid w:val="00E30479"/>
    <w:rsid w:val="00E3641D"/>
    <w:rsid w:val="00E407FC"/>
    <w:rsid w:val="00E41F46"/>
    <w:rsid w:val="00E45070"/>
    <w:rsid w:val="00E46F84"/>
    <w:rsid w:val="00E478B2"/>
    <w:rsid w:val="00E47B23"/>
    <w:rsid w:val="00E5223B"/>
    <w:rsid w:val="00E562E9"/>
    <w:rsid w:val="00E57125"/>
    <w:rsid w:val="00E579E9"/>
    <w:rsid w:val="00E57B5A"/>
    <w:rsid w:val="00E606AD"/>
    <w:rsid w:val="00E61CA5"/>
    <w:rsid w:val="00E6477D"/>
    <w:rsid w:val="00E672E7"/>
    <w:rsid w:val="00E723B8"/>
    <w:rsid w:val="00E7583C"/>
    <w:rsid w:val="00E76104"/>
    <w:rsid w:val="00E76A67"/>
    <w:rsid w:val="00E77E38"/>
    <w:rsid w:val="00E8070F"/>
    <w:rsid w:val="00E83469"/>
    <w:rsid w:val="00E83AB9"/>
    <w:rsid w:val="00E83BFA"/>
    <w:rsid w:val="00E85879"/>
    <w:rsid w:val="00E863FE"/>
    <w:rsid w:val="00E90DD5"/>
    <w:rsid w:val="00E91D76"/>
    <w:rsid w:val="00E94A54"/>
    <w:rsid w:val="00EA4382"/>
    <w:rsid w:val="00EA7087"/>
    <w:rsid w:val="00EB4CE4"/>
    <w:rsid w:val="00EB4F35"/>
    <w:rsid w:val="00EC0034"/>
    <w:rsid w:val="00EC24C9"/>
    <w:rsid w:val="00EC4595"/>
    <w:rsid w:val="00EC4A09"/>
    <w:rsid w:val="00EC5A7E"/>
    <w:rsid w:val="00EC5DEC"/>
    <w:rsid w:val="00EC7DFB"/>
    <w:rsid w:val="00ED0241"/>
    <w:rsid w:val="00ED0923"/>
    <w:rsid w:val="00ED3DAC"/>
    <w:rsid w:val="00ED5BA6"/>
    <w:rsid w:val="00ED65BE"/>
    <w:rsid w:val="00EE0797"/>
    <w:rsid w:val="00EE4223"/>
    <w:rsid w:val="00EE4B12"/>
    <w:rsid w:val="00EE69B9"/>
    <w:rsid w:val="00EE6C6E"/>
    <w:rsid w:val="00EF1E74"/>
    <w:rsid w:val="00EF25A0"/>
    <w:rsid w:val="00EF43B8"/>
    <w:rsid w:val="00F01C53"/>
    <w:rsid w:val="00F02DB6"/>
    <w:rsid w:val="00F03683"/>
    <w:rsid w:val="00F10000"/>
    <w:rsid w:val="00F13729"/>
    <w:rsid w:val="00F148B1"/>
    <w:rsid w:val="00F148D5"/>
    <w:rsid w:val="00F156D9"/>
    <w:rsid w:val="00F15D69"/>
    <w:rsid w:val="00F1644E"/>
    <w:rsid w:val="00F1754F"/>
    <w:rsid w:val="00F26AB9"/>
    <w:rsid w:val="00F2733A"/>
    <w:rsid w:val="00F4006C"/>
    <w:rsid w:val="00F40618"/>
    <w:rsid w:val="00F40E91"/>
    <w:rsid w:val="00F41652"/>
    <w:rsid w:val="00F43009"/>
    <w:rsid w:val="00F450BC"/>
    <w:rsid w:val="00F470E0"/>
    <w:rsid w:val="00F50DF3"/>
    <w:rsid w:val="00F53510"/>
    <w:rsid w:val="00F53910"/>
    <w:rsid w:val="00F554A5"/>
    <w:rsid w:val="00F601F9"/>
    <w:rsid w:val="00F63848"/>
    <w:rsid w:val="00F66510"/>
    <w:rsid w:val="00F67281"/>
    <w:rsid w:val="00F67F3C"/>
    <w:rsid w:val="00F71788"/>
    <w:rsid w:val="00F73166"/>
    <w:rsid w:val="00F74086"/>
    <w:rsid w:val="00F769D7"/>
    <w:rsid w:val="00F76FB0"/>
    <w:rsid w:val="00F82D07"/>
    <w:rsid w:val="00F8388B"/>
    <w:rsid w:val="00F84AB9"/>
    <w:rsid w:val="00F86397"/>
    <w:rsid w:val="00F87403"/>
    <w:rsid w:val="00F908B8"/>
    <w:rsid w:val="00F92532"/>
    <w:rsid w:val="00F92538"/>
    <w:rsid w:val="00F9267B"/>
    <w:rsid w:val="00F928CF"/>
    <w:rsid w:val="00F940CA"/>
    <w:rsid w:val="00F943E2"/>
    <w:rsid w:val="00F950D2"/>
    <w:rsid w:val="00F960F8"/>
    <w:rsid w:val="00F9736B"/>
    <w:rsid w:val="00F97A0C"/>
    <w:rsid w:val="00F97DE7"/>
    <w:rsid w:val="00FA1C61"/>
    <w:rsid w:val="00FA28FD"/>
    <w:rsid w:val="00FA3668"/>
    <w:rsid w:val="00FA3759"/>
    <w:rsid w:val="00FA4853"/>
    <w:rsid w:val="00FA4BD3"/>
    <w:rsid w:val="00FB1429"/>
    <w:rsid w:val="00FB2C76"/>
    <w:rsid w:val="00FB2E52"/>
    <w:rsid w:val="00FB3BC9"/>
    <w:rsid w:val="00FB4EED"/>
    <w:rsid w:val="00FB5B68"/>
    <w:rsid w:val="00FB603E"/>
    <w:rsid w:val="00FB6B37"/>
    <w:rsid w:val="00FC5A5C"/>
    <w:rsid w:val="00FC5FA1"/>
    <w:rsid w:val="00FC68F9"/>
    <w:rsid w:val="00FC6D14"/>
    <w:rsid w:val="00FC7FBB"/>
    <w:rsid w:val="00FD00AF"/>
    <w:rsid w:val="00FD140B"/>
    <w:rsid w:val="00FD6544"/>
    <w:rsid w:val="00FD6BAE"/>
    <w:rsid w:val="00FD7D18"/>
    <w:rsid w:val="00FE0AC4"/>
    <w:rsid w:val="00FE1E9B"/>
    <w:rsid w:val="00FE3533"/>
    <w:rsid w:val="00FE3E04"/>
    <w:rsid w:val="00FE6659"/>
    <w:rsid w:val="00FF0E56"/>
    <w:rsid w:val="00FF2BD9"/>
    <w:rsid w:val="00FF2EB2"/>
    <w:rsid w:val="00FF38EA"/>
    <w:rsid w:val="00FF42DB"/>
    <w:rsid w:val="00FF440B"/>
    <w:rsid w:val="00FF46CC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5571EB"/>
  <w15:docId w15:val="{65C8113D-7CC6-4465-9672-D39425EC1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5C4C"/>
    <w:rPr>
      <w:rFonts w:asciiTheme="minorHAnsi" w:eastAsia="Times New Roman" w:hAnsiTheme="minorHAnsi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3716"/>
    <w:pPr>
      <w:autoSpaceDE w:val="0"/>
      <w:autoSpaceDN w:val="0"/>
      <w:adjustRightInd w:val="0"/>
      <w:jc w:val="center"/>
      <w:outlineLvl w:val="0"/>
    </w:pPr>
    <w:rPr>
      <w:rFonts w:ascii="Calibri" w:eastAsia="Calibri" w:hAnsi="Calibri"/>
      <w:b/>
      <w:bCs/>
      <w:color w:val="000000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3716"/>
    <w:pPr>
      <w:numPr>
        <w:numId w:val="2"/>
      </w:numPr>
      <w:autoSpaceDE w:val="0"/>
      <w:autoSpaceDN w:val="0"/>
      <w:adjustRightInd w:val="0"/>
      <w:spacing w:before="360" w:after="360"/>
      <w:contextualSpacing/>
      <w:jc w:val="both"/>
      <w:outlineLvl w:val="1"/>
    </w:pPr>
    <w:rPr>
      <w:rFonts w:ascii="Calibri" w:hAnsi="Calibri"/>
      <w:b/>
      <w:bCs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4F0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14F0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14F0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A14F0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4F0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4F0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4F0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"/>
    <w:uiPriority w:val="99"/>
    <w:rsid w:val="00424322"/>
  </w:style>
  <w:style w:type="character" w:customStyle="1" w:styleId="Nagwek10">
    <w:name w:val="Nagłówek #1_"/>
    <w:link w:val="Nagwek11"/>
    <w:uiPriority w:val="99"/>
    <w:locked/>
    <w:rsid w:val="00424322"/>
    <w:rPr>
      <w:b/>
      <w:shd w:val="clear" w:color="auto" w:fill="FFFFFF"/>
    </w:rPr>
  </w:style>
  <w:style w:type="character" w:customStyle="1" w:styleId="Nagwek12">
    <w:name w:val="Nagłówek #1"/>
    <w:uiPriority w:val="99"/>
    <w:rsid w:val="00424322"/>
    <w:rPr>
      <w:b/>
    </w:rPr>
  </w:style>
  <w:style w:type="paragraph" w:customStyle="1" w:styleId="Nagwek11">
    <w:name w:val="Nagłówek #11"/>
    <w:basedOn w:val="Normalny"/>
    <w:link w:val="Nagwek10"/>
    <w:uiPriority w:val="99"/>
    <w:rsid w:val="00424322"/>
    <w:pPr>
      <w:shd w:val="clear" w:color="auto" w:fill="FFFFFF"/>
      <w:spacing w:before="240" w:after="360" w:line="240" w:lineRule="atLeast"/>
      <w:ind w:hanging="500"/>
      <w:jc w:val="both"/>
      <w:outlineLvl w:val="0"/>
    </w:pPr>
    <w:rPr>
      <w:rFonts w:ascii="Calibri" w:eastAsia="Calibri" w:hAnsi="Calibri"/>
      <w:b/>
      <w:sz w:val="20"/>
      <w:szCs w:val="20"/>
    </w:rPr>
  </w:style>
  <w:style w:type="paragraph" w:styleId="NormalnyWeb">
    <w:name w:val="Normal (Web)"/>
    <w:basedOn w:val="Normalny"/>
    <w:uiPriority w:val="99"/>
    <w:rsid w:val="00424322"/>
    <w:pPr>
      <w:spacing w:before="96" w:after="120" w:line="360" w:lineRule="atLeast"/>
    </w:pPr>
  </w:style>
  <w:style w:type="paragraph" w:styleId="Lista-kontynuacja">
    <w:name w:val="List Continue"/>
    <w:basedOn w:val="Normalny"/>
    <w:uiPriority w:val="99"/>
    <w:rsid w:val="00424322"/>
    <w:pPr>
      <w:spacing w:after="120"/>
      <w:ind w:left="283"/>
    </w:pPr>
  </w:style>
  <w:style w:type="character" w:styleId="Hipercze">
    <w:name w:val="Hyperlink"/>
    <w:uiPriority w:val="99"/>
    <w:unhideWhenUsed/>
    <w:rsid w:val="00424322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424322"/>
    <w:pPr>
      <w:overflowPunct w:val="0"/>
      <w:autoSpaceDE w:val="0"/>
      <w:autoSpaceDN w:val="0"/>
      <w:adjustRightInd w:val="0"/>
      <w:spacing w:line="300" w:lineRule="auto"/>
      <w:jc w:val="center"/>
      <w:textAlignment w:val="baseline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24322"/>
    <w:rPr>
      <w:rFonts w:ascii="Arial" w:eastAsia="Times New Roman" w:hAnsi="Arial" w:cs="Times New Roman"/>
      <w:b/>
      <w:sz w:val="28"/>
      <w:szCs w:val="20"/>
    </w:rPr>
  </w:style>
  <w:style w:type="paragraph" w:customStyle="1" w:styleId="Akapitzlist1">
    <w:name w:val="Akapit z listą1"/>
    <w:basedOn w:val="Normalny"/>
    <w:rsid w:val="00424322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Cs w:val="20"/>
    </w:rPr>
  </w:style>
  <w:style w:type="paragraph" w:customStyle="1" w:styleId="Listapunktowana21">
    <w:name w:val="Lista punktowana 21"/>
    <w:basedOn w:val="Normalny"/>
    <w:rsid w:val="00424322"/>
    <w:pPr>
      <w:suppressAutoHyphens/>
      <w:spacing w:before="280" w:line="360" w:lineRule="auto"/>
    </w:pPr>
    <w:rPr>
      <w:rFonts w:ascii="Garamond" w:hAnsi="Garamond"/>
      <w:szCs w:val="20"/>
      <w:lang w:eastAsia="ar-SA"/>
    </w:rPr>
  </w:style>
  <w:style w:type="paragraph" w:styleId="Akapitzlist">
    <w:name w:val="List Paragraph"/>
    <w:aliases w:val="L1,Numerowanie,List Paragraph,normalny tekst,BulletC,Wyliczanie,Obiekt,Akapit z listą31,Bullets,Preambuła,Wypunktowanie,CW_Lista,T_SZ_List Paragraph,lp1,CP-UC,CP-Punkty,Bullet List,List - bullets,Equipment,Bullet 1"/>
    <w:basedOn w:val="Normalny"/>
    <w:link w:val="AkapitzlistZnak"/>
    <w:uiPriority w:val="34"/>
    <w:qFormat/>
    <w:rsid w:val="0099375B"/>
    <w:pPr>
      <w:ind w:left="720"/>
      <w:contextualSpacing/>
    </w:pPr>
  </w:style>
  <w:style w:type="paragraph" w:customStyle="1" w:styleId="Standard">
    <w:name w:val="Standard"/>
    <w:rsid w:val="006C772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7D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97DE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97D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7DE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7DE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7D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DE7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411"/>
    <w:pPr>
      <w:tabs>
        <w:tab w:val="center" w:pos="4536"/>
        <w:tab w:val="right" w:pos="9072"/>
      </w:tabs>
      <w:ind w:left="714" w:hanging="357"/>
    </w:pPr>
    <w:rPr>
      <w:rFonts w:eastAsiaTheme="minorHAnsi" w:cstheme="minorBidi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341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T_SZ_List Paragraph Znak,lp1 Znak,CP-UC Znak"/>
    <w:link w:val="Akapitzlist"/>
    <w:uiPriority w:val="34"/>
    <w:qFormat/>
    <w:locked/>
    <w:rsid w:val="00673411"/>
    <w:rPr>
      <w:rFonts w:ascii="Times New Roman" w:eastAsia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83716"/>
    <w:rPr>
      <w:b/>
      <w:bCs/>
      <w:color w:val="000000"/>
      <w:sz w:val="24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083716"/>
    <w:rPr>
      <w:rFonts w:eastAsia="Times New Roman"/>
      <w:b/>
      <w:bCs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14F00"/>
    <w:rPr>
      <w:rFonts w:asciiTheme="majorHAnsi" w:eastAsiaTheme="majorEastAsia" w:hAnsiTheme="majorHAnsi" w:cstheme="majorBidi"/>
      <w:b/>
      <w:bCs/>
      <w:color w:val="4F81BD" w:themeColor="accent1"/>
      <w:sz w:val="24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rsid w:val="00A14F0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A14F00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rsid w:val="00A14F00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4F0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4F00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4F00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14F00"/>
    <w:pPr>
      <w:spacing w:line="276" w:lineRule="auto"/>
      <w:outlineLvl w:val="9"/>
    </w:pPr>
  </w:style>
  <w:style w:type="table" w:styleId="Tabela-Siatka">
    <w:name w:val="Table Grid"/>
    <w:basedOn w:val="Standardowy"/>
    <w:uiPriority w:val="59"/>
    <w:rsid w:val="00E46F84"/>
    <w:rPr>
      <w:rFonts w:ascii="Times New Roman" w:eastAsia="Times New Roman" w:hAnsi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B01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09C9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080F5F"/>
    <w:rPr>
      <w:rFonts w:ascii="Times New Roman" w:eastAsia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25B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25B4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5A25B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17C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928CF"/>
    <w:rPr>
      <w:color w:val="800080" w:themeColor="followedHyperlink"/>
      <w:u w:val="single"/>
    </w:rPr>
  </w:style>
  <w:style w:type="paragraph" w:customStyle="1" w:styleId="Default">
    <w:name w:val="Default"/>
    <w:rsid w:val="007722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ekwz">
    <w:name w:val="tekwz"/>
    <w:uiPriority w:val="99"/>
    <w:rsid w:val="003E2C46"/>
    <w:pPr>
      <w:widowControl w:val="0"/>
      <w:tabs>
        <w:tab w:val="left" w:leader="dot" w:pos="1417"/>
      </w:tabs>
      <w:autoSpaceDE w:val="0"/>
      <w:autoSpaceDN w:val="0"/>
      <w:adjustRightInd w:val="0"/>
      <w:spacing w:line="220" w:lineRule="atLeast"/>
      <w:ind w:left="567" w:right="567"/>
      <w:jc w:val="both"/>
    </w:pPr>
    <w:rPr>
      <w:rFonts w:ascii="PL SwitzerlandCondensed" w:hAnsi="PL SwitzerlandCondensed"/>
      <w:sz w:val="19"/>
      <w:szCs w:val="19"/>
      <w:lang w:val="en-US" w:eastAsia="en-US"/>
    </w:rPr>
  </w:style>
  <w:style w:type="character" w:customStyle="1" w:styleId="Brak">
    <w:name w:val="Brak"/>
    <w:rsid w:val="00B709EA"/>
  </w:style>
  <w:style w:type="character" w:styleId="Pogrubienie">
    <w:name w:val="Strong"/>
    <w:uiPriority w:val="22"/>
    <w:qFormat/>
    <w:rsid w:val="00F53510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cin%20Wozniak\AppData\Local\Microsoft\Windows\Temporary%20Internet%20Files\Content.Outlook\4FPDEP5I\zaproszenie_do_udzialu_w_szacowaniu_wartosci__Oprogramowanie%20KSMWR%20-%202018-09-09%20(3)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9b245a-99d2-4054-a0cc-e8a9b5bc6d8d" xsi:nil="true"/>
    <lcf76f155ced4ddcb4097134ff3c332f xmlns="4d6a97d0-494c-4f89-ae43-93b1f3ec68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B64F625AB48F43AC527CEF9CFD8BAF" ma:contentTypeVersion="10" ma:contentTypeDescription="Utwórz nowy dokument." ma:contentTypeScope="" ma:versionID="61bc3af2948901b00bbdfa2335cc468e">
  <xsd:schema xmlns:xsd="http://www.w3.org/2001/XMLSchema" xmlns:xs="http://www.w3.org/2001/XMLSchema" xmlns:p="http://schemas.microsoft.com/office/2006/metadata/properties" xmlns:ns2="4d6a97d0-494c-4f89-ae43-93b1f3ec683d" xmlns:ns3="499b245a-99d2-4054-a0cc-e8a9b5bc6d8d" targetNamespace="http://schemas.microsoft.com/office/2006/metadata/properties" ma:root="true" ma:fieldsID="ebc06576c61da6c2f6789ab5a9cc7b67" ns2:_="" ns3:_="">
    <xsd:import namespace="4d6a97d0-494c-4f89-ae43-93b1f3ec683d"/>
    <xsd:import namespace="499b245a-99d2-4054-a0cc-e8a9b5bc6d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a97d0-494c-4f89-ae43-93b1f3ec6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b1b1f7-b4f6-44f6-a687-ca40b38999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9b245a-99d2-4054-a0cc-e8a9b5bc6d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af0de5-3e5c-4cbf-9388-61a543237e1e}" ma:internalName="TaxCatchAll" ma:showField="CatchAllData" ma:web="499b245a-99d2-4054-a0cc-e8a9b5bc6d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EC114-C776-4743-88D1-9023DAB91F17}">
  <ds:schemaRefs>
    <ds:schemaRef ds:uri="http://schemas.microsoft.com/office/2006/metadata/properties"/>
    <ds:schemaRef ds:uri="http://schemas.microsoft.com/office/infopath/2007/PartnerControls"/>
    <ds:schemaRef ds:uri="499b245a-99d2-4054-a0cc-e8a9b5bc6d8d"/>
    <ds:schemaRef ds:uri="4d6a97d0-494c-4f89-ae43-93b1f3ec683d"/>
  </ds:schemaRefs>
</ds:datastoreItem>
</file>

<file path=customXml/itemProps2.xml><?xml version="1.0" encoding="utf-8"?>
<ds:datastoreItem xmlns:ds="http://schemas.openxmlformats.org/officeDocument/2006/customXml" ds:itemID="{AE42D038-5612-431B-8697-7035B702E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a97d0-494c-4f89-ae43-93b1f3ec683d"/>
    <ds:schemaRef ds:uri="499b245a-99d2-4054-a0cc-e8a9b5bc6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428C2-9495-4B2E-B98A-C82B376656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2970DA-5111-4577-9F3F-734772E3A7C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886FDF4-79BE-4328-B053-211173A493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B0FCC68-A7C9-4235-98B2-EBD2D558402F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274EB46-C4DF-476C-8453-BC0095D3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zaproszenie_do_udzialu_w_szacowaniu_wartosci__Oprogramowanie KSMWR - 2018-09-09 (3)</Template>
  <TotalTime>6</TotalTime>
  <Pages>3</Pages>
  <Words>907</Words>
  <Characters>5448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Zaproszenie do udziału w ustaleniu wartości zamówienia publicznego</vt:lpstr>
      <vt:lpstr>Zaproszenie do udziału w ustaleniu wartości zamówienia publicznego</vt:lpstr>
    </vt:vector>
  </TitlesOfParts>
  <Company>UKE</Company>
  <LinksUpToDate>false</LinksUpToDate>
  <CharactersWithSpaces>6343</CharactersWithSpaces>
  <SharedDoc>false</SharedDoc>
  <HLinks>
    <vt:vector size="12" baseType="variant">
      <vt:variant>
        <vt:i4>852023</vt:i4>
      </vt:variant>
      <vt:variant>
        <vt:i4>3</vt:i4>
      </vt:variant>
      <vt:variant>
        <vt:i4>0</vt:i4>
      </vt:variant>
      <vt:variant>
        <vt:i4>5</vt:i4>
      </vt:variant>
      <vt:variant>
        <vt:lpwstr>mailto:dorota.oniszczuk@uke.gov.pl</vt:lpwstr>
      </vt:variant>
      <vt:variant>
        <vt:lpwstr/>
      </vt:variant>
      <vt:variant>
        <vt:i4>1507363</vt:i4>
      </vt:variant>
      <vt:variant>
        <vt:i4>0</vt:i4>
      </vt:variant>
      <vt:variant>
        <vt:i4>0</vt:i4>
      </vt:variant>
      <vt:variant>
        <vt:i4>5</vt:i4>
      </vt:variant>
      <vt:variant>
        <vt:lpwstr>mailto:sekretariat.dsa@uke.gov.pl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udziału w ustaleniu wartości zamówienia publicznego</dc:title>
  <dc:subject/>
  <dc:creator>Hupało Tomasz</dc:creator>
  <cp:keywords/>
  <dc:description/>
  <cp:lastModifiedBy>Niewęgłowska Ilona</cp:lastModifiedBy>
  <cp:revision>3</cp:revision>
  <cp:lastPrinted>2024-02-26T10:00:00Z</cp:lastPrinted>
  <dcterms:created xsi:type="dcterms:W3CDTF">2026-11-05T08:59:00Z</dcterms:created>
  <dcterms:modified xsi:type="dcterms:W3CDTF">2026-11-05T10:22:00Z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0x0101009EB64F625AB48F43AC527CEF9CFD8BAF</vt:lpwstr>
  </property>
</Properties>
</file>