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A0210" w14:textId="63B5A682" w:rsidR="00813407" w:rsidRDefault="004F45AF">
      <w:pPr>
        <w:pStyle w:val="Stopka"/>
        <w:tabs>
          <w:tab w:val="clear" w:pos="4536"/>
          <w:tab w:val="clear" w:pos="9072"/>
          <w:tab w:val="right" w:pos="9497"/>
        </w:tabs>
      </w:pPr>
      <w:r>
        <w:t>V_2_06_25</w:t>
      </w:r>
      <w:r w:rsidR="00813407">
        <w:tab/>
      </w:r>
      <w:r w:rsidR="00813407">
        <w:tab/>
      </w:r>
      <w:r w:rsidR="00813407">
        <w:tab/>
      </w:r>
    </w:p>
    <w:p w14:paraId="1B2DD8D6" w14:textId="1EC57157" w:rsidR="00813407" w:rsidRDefault="00813407">
      <w:pPr>
        <w:pStyle w:val="Tekstprzypisudolneg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E445FC" w14:textId="6AB2088B" w:rsidR="00813407" w:rsidRDefault="002C4ABF">
      <w:pPr>
        <w:pStyle w:val="Tekstprzypisudolnego"/>
        <w:tabs>
          <w:tab w:val="left" w:pos="7133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95D0F91" wp14:editId="00A8E6FC">
                <wp:simplePos x="0" y="0"/>
                <wp:positionH relativeFrom="column">
                  <wp:posOffset>4296410</wp:posOffset>
                </wp:positionH>
                <wp:positionV relativeFrom="paragraph">
                  <wp:posOffset>-146685</wp:posOffset>
                </wp:positionV>
                <wp:extent cx="1391285" cy="865505"/>
                <wp:effectExtent l="0" t="0" r="3175" b="1270"/>
                <wp:wrapNone/>
                <wp:docPr id="3" name="Rectangl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04F74" w14:textId="77777777" w:rsidR="00813407" w:rsidRDefault="00813407">
                            <w:pPr>
                              <w:ind w:right="66"/>
                              <w:jc w:val="right"/>
                            </w:pPr>
                            <w:r>
                              <w:rPr>
                                <w:rFonts w:ascii="Times New Roman" w:hAnsi="Times New Roman"/>
                                <w:sz w:val="144"/>
                              </w:rPr>
                              <w:t>LR</w:t>
                            </w:r>
                            <w:r>
                              <w:rPr>
                                <w:sz w:val="144"/>
                              </w:rPr>
                              <w:t>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D0F91" id="Rectangle 575" o:spid="_x0000_s1026" style="position:absolute;margin-left:338.3pt;margin-top:-11.55pt;width:109.55pt;height:6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" o:allowincell="f" stroked="f">
                <v:textbox inset="0,0,0,0">
                  <w:txbxContent>
                    <w:p w14:paraId="33F04F74" w14:textId="77777777" w:rsidR="00813407" w:rsidRDefault="00813407">
                      <w:pPr>
                        <w:ind w:right="66"/>
                        <w:jc w:val="right"/>
                      </w:pPr>
                      <w:r>
                        <w:rPr>
                          <w:rFonts w:ascii="Times New Roman" w:hAnsi="Times New Roman"/>
                          <w:sz w:val="144"/>
                        </w:rPr>
                        <w:t>LR</w:t>
                      </w:r>
                      <w:r>
                        <w:rPr>
                          <w:sz w:val="144"/>
                        </w:rPr>
                        <w:t>KS</w:t>
                      </w:r>
                    </w:p>
                  </w:txbxContent>
                </v:textbox>
              </v:rect>
            </w:pict>
          </mc:Fallback>
        </mc:AlternateContent>
      </w:r>
      <w:r w:rsidR="00813407">
        <w:tab/>
      </w:r>
    </w:p>
    <w:p w14:paraId="785DAFE2" w14:textId="77777777" w:rsidR="00813407" w:rsidRDefault="00813407">
      <w:pPr>
        <w:pStyle w:val="Tekstprzypisudolnego"/>
      </w:pPr>
      <w:r>
        <w:tab/>
      </w:r>
      <w:r>
        <w:tab/>
      </w:r>
      <w:r>
        <w:tab/>
      </w:r>
    </w:p>
    <w:p w14:paraId="3D315B0D" w14:textId="77777777" w:rsidR="00813407" w:rsidRDefault="00813407">
      <w:pPr>
        <w:pStyle w:val="Stopka"/>
        <w:tabs>
          <w:tab w:val="clear" w:pos="4536"/>
          <w:tab w:val="clear" w:pos="9072"/>
        </w:tabs>
        <w:rPr>
          <w:noProof/>
        </w:rPr>
      </w:pPr>
    </w:p>
    <w:p w14:paraId="01D3FF56" w14:textId="77777777" w:rsidR="00813407" w:rsidRDefault="00813407">
      <w:pPr>
        <w:rPr>
          <w:sz w:val="24"/>
        </w:rPr>
      </w:pPr>
    </w:p>
    <w:p w14:paraId="3CF729AF" w14:textId="77777777" w:rsidR="00813407" w:rsidRDefault="00813407">
      <w:pPr>
        <w:rPr>
          <w:sz w:val="24"/>
        </w:rPr>
      </w:pPr>
    </w:p>
    <w:p w14:paraId="7106F531" w14:textId="63325BBF" w:rsidR="00813407" w:rsidRDefault="002C4ABF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22B2017" wp14:editId="3664F441">
                <wp:simplePos x="0" y="0"/>
                <wp:positionH relativeFrom="column">
                  <wp:posOffset>-88900</wp:posOffset>
                </wp:positionH>
                <wp:positionV relativeFrom="paragraph">
                  <wp:posOffset>-842645</wp:posOffset>
                </wp:positionV>
                <wp:extent cx="2221865" cy="1068070"/>
                <wp:effectExtent l="22860" t="26670" r="22225" b="19685"/>
                <wp:wrapNone/>
                <wp:docPr id="2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06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rnd" cmpd="dbl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F90D4" w14:textId="77777777" w:rsidR="00813407" w:rsidRDefault="00813407">
                            <w:pPr>
                              <w:jc w:val="center"/>
                            </w:pPr>
                          </w:p>
                          <w:p w14:paraId="0303DC20" w14:textId="77777777" w:rsidR="00813407" w:rsidRDefault="00813407">
                            <w:pPr>
                              <w:jc w:val="center"/>
                            </w:pPr>
                          </w:p>
                          <w:p w14:paraId="46207990" w14:textId="77777777" w:rsidR="00813407" w:rsidRDefault="00813407">
                            <w:pPr>
                              <w:jc w:val="center"/>
                            </w:pPr>
                          </w:p>
                          <w:p w14:paraId="66E45D28" w14:textId="77777777" w:rsidR="00813407" w:rsidRDefault="00813407">
                            <w:pPr>
                              <w:jc w:val="center"/>
                            </w:pPr>
                          </w:p>
                          <w:p w14:paraId="61D6C230" w14:textId="77777777" w:rsidR="00813407" w:rsidRDefault="00813407">
                            <w:pPr>
                              <w:jc w:val="center"/>
                            </w:pPr>
                          </w:p>
                          <w:p w14:paraId="06E4928B" w14:textId="77777777" w:rsidR="00813407" w:rsidRDefault="00813407">
                            <w:pPr>
                              <w:jc w:val="center"/>
                            </w:pPr>
                          </w:p>
                          <w:p w14:paraId="09D68F94" w14:textId="77777777" w:rsidR="00813407" w:rsidRDefault="00813407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</w:rPr>
                              <w:t>(stempel wpływu do UKE)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B2017" id="Rectangle 576" o:spid="_x0000_s1027" style="position:absolute;margin-left:-7pt;margin-top:-66.35pt;width:174.95pt;height:8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" strokeweight="3pt">
                <v:stroke dashstyle="1 1" linestyle="thinThin" endcap="round"/>
                <v:textbox inset="0,0,0,0">
                  <w:txbxContent>
                    <w:p w14:paraId="111F90D4" w14:textId="77777777" w:rsidR="00813407" w:rsidRDefault="00813407">
                      <w:pPr>
                        <w:jc w:val="center"/>
                      </w:pPr>
                    </w:p>
                    <w:p w14:paraId="0303DC20" w14:textId="77777777" w:rsidR="00813407" w:rsidRDefault="00813407">
                      <w:pPr>
                        <w:jc w:val="center"/>
                      </w:pPr>
                    </w:p>
                    <w:p w14:paraId="46207990" w14:textId="77777777" w:rsidR="00813407" w:rsidRDefault="00813407">
                      <w:pPr>
                        <w:jc w:val="center"/>
                      </w:pPr>
                    </w:p>
                    <w:p w14:paraId="66E45D28" w14:textId="77777777" w:rsidR="00813407" w:rsidRDefault="00813407">
                      <w:pPr>
                        <w:jc w:val="center"/>
                      </w:pPr>
                    </w:p>
                    <w:p w14:paraId="61D6C230" w14:textId="77777777" w:rsidR="00813407" w:rsidRDefault="00813407">
                      <w:pPr>
                        <w:jc w:val="center"/>
                      </w:pPr>
                    </w:p>
                    <w:p w14:paraId="06E4928B" w14:textId="77777777" w:rsidR="00813407" w:rsidRDefault="00813407">
                      <w:pPr>
                        <w:jc w:val="center"/>
                      </w:pPr>
                    </w:p>
                    <w:p w14:paraId="09D68F94" w14:textId="77777777" w:rsidR="00813407" w:rsidRDefault="00813407">
                      <w:pPr>
                        <w:jc w:val="center"/>
                      </w:pPr>
                      <w:r>
                        <w:rPr>
                          <w:sz w:val="16"/>
                        </w:rPr>
                        <w:t>(stempel wpływu do UKE)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813407">
        <w:rPr>
          <w:sz w:val="24"/>
        </w:rPr>
        <w:tab/>
      </w:r>
    </w:p>
    <w:p w14:paraId="32F948BF" w14:textId="77777777" w:rsidR="00813407" w:rsidRDefault="00813407">
      <w:pPr>
        <w:tabs>
          <w:tab w:val="right" w:pos="9356"/>
        </w:tabs>
        <w:ind w:firstLine="5812"/>
        <w:rPr>
          <w:b/>
          <w:sz w:val="32"/>
        </w:rPr>
      </w:pPr>
      <w:r>
        <w:rPr>
          <w:b/>
          <w:sz w:val="32"/>
        </w:rPr>
        <w:t>Prezes</w:t>
      </w:r>
    </w:p>
    <w:p w14:paraId="20688940" w14:textId="77777777" w:rsidR="00813407" w:rsidRDefault="00813407">
      <w:pPr>
        <w:pStyle w:val="Tekstpodstawowy3"/>
        <w:ind w:left="5812"/>
      </w:pPr>
      <w:r>
        <w:t>Urzędu Komunikacji Elektronicznej</w:t>
      </w:r>
    </w:p>
    <w:p w14:paraId="65662920" w14:textId="77777777" w:rsidR="00813407" w:rsidRDefault="00813407">
      <w:pPr>
        <w:pStyle w:val="Tekstpodstawowy3"/>
      </w:pPr>
      <w:bookmarkStart w:id="0" w:name="_GoBack"/>
      <w:bookmarkEnd w:id="0"/>
    </w:p>
    <w:p w14:paraId="1B449867" w14:textId="77777777" w:rsidR="00813407" w:rsidRDefault="00813407">
      <w:r>
        <w:t>Data:</w:t>
      </w:r>
      <w:r>
        <w:rPr>
          <w:b/>
          <w:bCs/>
        </w:rPr>
        <w:t xml:space="preserve">  </w:t>
      </w:r>
      <w:bookmarkStart w:id="1" w:name="data_wniosku"/>
      <w:bookmarkEnd w:id="1"/>
      <w:r>
        <w:rPr>
          <w:b/>
          <w:bCs/>
        </w:rPr>
        <w:t xml:space="preserve"> </w:t>
      </w:r>
    </w:p>
    <w:p w14:paraId="319770D9" w14:textId="16A89CC3" w:rsidR="00813407" w:rsidRDefault="002C4AB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B7AFA35" wp14:editId="529E1C18">
                <wp:simplePos x="0" y="0"/>
                <wp:positionH relativeFrom="column">
                  <wp:posOffset>2797810</wp:posOffset>
                </wp:positionH>
                <wp:positionV relativeFrom="paragraph">
                  <wp:posOffset>29845</wp:posOffset>
                </wp:positionV>
                <wp:extent cx="3096895" cy="480060"/>
                <wp:effectExtent l="21590" t="23495" r="24765" b="20320"/>
                <wp:wrapNone/>
                <wp:docPr id="1" name="Text 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9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BC1E0" w14:textId="77777777" w:rsidR="00813407" w:rsidRDefault="0081340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C1996FA" w14:textId="77777777" w:rsidR="00813407" w:rsidRDefault="00813407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3CC1BE2D" w14:textId="77777777" w:rsidR="00813407" w:rsidRDefault="00813407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</w:rPr>
                              <w:t>(numer sprawy</w:t>
                            </w:r>
                            <w:r>
                              <w:rPr>
                                <w:noProof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7AFA35" id="_x0000_t202" coordsize="21600,21600" o:spt="202" path="m,l,21600r21600,l21600,xe">
                <v:stroke joinstyle="miter"/>
                <v:path gradientshapeok="t" o:connecttype="rect"/>
              </v:shapetype>
              <v:shape id="Text Box 577" o:spid="_x0000_s1028" type="#_x0000_t202" style="position:absolute;margin-left:220.3pt;margin-top:2.35pt;width:243.85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" strokeweight="3pt">
                <v:stroke linestyle="thinThin"/>
                <v:textbox>
                  <w:txbxContent>
                    <w:p w14:paraId="760BC1E0" w14:textId="77777777" w:rsidR="00813407" w:rsidRDefault="00813407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C1996FA" w14:textId="77777777" w:rsidR="00813407" w:rsidRDefault="00813407">
                      <w:pPr>
                        <w:jc w:val="center"/>
                        <w:rPr>
                          <w:b/>
                          <w:bCs/>
                          <w:sz w:val="16"/>
                        </w:rPr>
                      </w:pPr>
                    </w:p>
                    <w:p w14:paraId="3CC1BE2D" w14:textId="77777777" w:rsidR="00813407" w:rsidRDefault="00813407">
                      <w:pPr>
                        <w:jc w:val="center"/>
                      </w:pPr>
                      <w:r>
                        <w:rPr>
                          <w:sz w:val="16"/>
                        </w:rPr>
                        <w:t>(numer sprawy</w:t>
                      </w:r>
                      <w:r>
                        <w:rPr>
                          <w:noProof/>
                          <w:sz w:val="1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9D10EF9" w14:textId="77777777" w:rsidR="00813407" w:rsidRDefault="00813407">
      <w:pPr>
        <w:tabs>
          <w:tab w:val="left" w:pos="4052"/>
          <w:tab w:val="left" w:pos="6804"/>
        </w:tabs>
        <w:rPr>
          <w:rFonts w:ascii="Times New Roman" w:hAnsi="Times New Roman"/>
          <w:b/>
          <w:bCs/>
          <w:sz w:val="32"/>
        </w:rPr>
      </w:pPr>
      <w:r>
        <w:t>Znak:</w:t>
      </w:r>
      <w:r>
        <w:rPr>
          <w:b/>
          <w:bCs/>
        </w:rPr>
        <w:t xml:space="preserve">  </w:t>
      </w:r>
      <w:bookmarkStart w:id="2" w:name="znak"/>
      <w:bookmarkEnd w:id="2"/>
    </w:p>
    <w:p w14:paraId="04382DA5" w14:textId="77777777" w:rsidR="00813407" w:rsidRDefault="00813407"/>
    <w:p w14:paraId="7A3BB57B" w14:textId="77777777" w:rsidR="00813407" w:rsidRDefault="00813407">
      <w:pPr>
        <w:rPr>
          <w:sz w:val="16"/>
        </w:rPr>
      </w:pPr>
    </w:p>
    <w:p w14:paraId="5FAE25C5" w14:textId="77777777" w:rsidR="00813407" w:rsidRDefault="00813407">
      <w:pPr>
        <w:rPr>
          <w:sz w:val="16"/>
        </w:rPr>
      </w:pPr>
    </w:p>
    <w:p w14:paraId="112DE5DE" w14:textId="77777777" w:rsidR="00813407" w:rsidRDefault="00813407">
      <w:pPr>
        <w:tabs>
          <w:tab w:val="left" w:pos="11057"/>
        </w:tabs>
        <w:jc w:val="center"/>
        <w:rPr>
          <w:b/>
          <w:sz w:val="32"/>
        </w:rPr>
      </w:pPr>
      <w:r>
        <w:rPr>
          <w:b/>
          <w:sz w:val="30"/>
        </w:rPr>
        <w:t>FORMULARZ</w:t>
      </w:r>
    </w:p>
    <w:p w14:paraId="28D837A9" w14:textId="77777777" w:rsidR="00813407" w:rsidRDefault="00813407">
      <w:pPr>
        <w:pStyle w:val="Tekstblokowy"/>
      </w:pPr>
      <w:r>
        <w:t xml:space="preserve">do wydania pozwolenia radiowego </w:t>
      </w:r>
    </w:p>
    <w:p w14:paraId="09DC2936" w14:textId="77777777" w:rsidR="00813407" w:rsidRDefault="00813407">
      <w:pPr>
        <w:pStyle w:val="Tekstblokowy"/>
      </w:pPr>
      <w:r>
        <w:t>na używanie urządzeń radiokomunikacyjnych linii radiowych</w:t>
      </w:r>
    </w:p>
    <w:p w14:paraId="5E25B5C9" w14:textId="77777777" w:rsidR="00813407" w:rsidRDefault="00813407">
      <w:pPr>
        <w:pStyle w:val="Tekstblokowy"/>
      </w:pPr>
      <w:r>
        <w:t xml:space="preserve">w służbie stałej </w:t>
      </w:r>
    </w:p>
    <w:p w14:paraId="67BBD08F" w14:textId="77777777" w:rsidR="00813407" w:rsidRDefault="00813407">
      <w:pPr>
        <w:jc w:val="center"/>
        <w:rPr>
          <w:b/>
          <w:sz w:val="24"/>
        </w:rPr>
      </w:pPr>
    </w:p>
    <w:tbl>
      <w:tblPr>
        <w:tblW w:w="9640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76"/>
        <w:gridCol w:w="5103"/>
      </w:tblGrid>
      <w:tr w:rsidR="00813407" w14:paraId="6DB2AA55" w14:textId="77777777">
        <w:trPr>
          <w:cantSplit/>
          <w:trHeight w:val="480"/>
        </w:trPr>
        <w:tc>
          <w:tcPr>
            <w:tcW w:w="453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3CF769" w14:textId="77777777" w:rsidR="00813407" w:rsidRDefault="00813407">
            <w:pPr>
              <w:tabs>
                <w:tab w:val="left" w:pos="284"/>
              </w:tabs>
              <w:spacing w:before="120"/>
              <w:ind w:left="284"/>
              <w:rPr>
                <w:sz w:val="16"/>
              </w:rPr>
            </w:pPr>
            <w:r>
              <w:rPr>
                <w:sz w:val="16"/>
              </w:rPr>
              <w:t xml:space="preserve">NOWE POZWOLENIE           </w:t>
            </w:r>
            <w:bookmarkStart w:id="3" w:name="nowa_linia"/>
            <w:r>
              <w:rPr>
                <w:b/>
                <w:bCs/>
              </w:rPr>
              <w:t>O</w:t>
            </w:r>
            <w:bookmarkEnd w:id="3"/>
          </w:p>
        </w:tc>
        <w:tc>
          <w:tcPr>
            <w:tcW w:w="51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EC3B7A" w14:textId="77777777" w:rsidR="00813407" w:rsidRDefault="00813407">
            <w:pPr>
              <w:ind w:left="147"/>
              <w:rPr>
                <w:sz w:val="16"/>
              </w:rPr>
            </w:pPr>
            <w:r>
              <w:rPr>
                <w:sz w:val="16"/>
              </w:rPr>
              <w:br/>
              <w:t xml:space="preserve">ZMIANA W POZWOLENIU         </w:t>
            </w:r>
            <w:r>
              <w:rPr>
                <w:b/>
                <w:bCs/>
                <w:sz w:val="16"/>
              </w:rPr>
              <w:t xml:space="preserve"> </w:t>
            </w:r>
            <w:bookmarkStart w:id="4" w:name="zmiana_par"/>
            <w:r>
              <w:rPr>
                <w:b/>
                <w:bCs/>
              </w:rPr>
              <w:t>O</w:t>
            </w:r>
            <w:bookmarkEnd w:id="4"/>
          </w:p>
        </w:tc>
      </w:tr>
      <w:tr w:rsidR="00813407" w14:paraId="2335C67B" w14:textId="77777777">
        <w:trPr>
          <w:trHeight w:val="418"/>
        </w:trPr>
        <w:tc>
          <w:tcPr>
            <w:tcW w:w="964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A3D781C" w14:textId="77777777" w:rsidR="00813407" w:rsidRDefault="00813407">
            <w:pPr>
              <w:spacing w:before="120"/>
            </w:pPr>
            <w:r>
              <w:t>NUMER POPRZEDNIEGO POZWOLENIA LUB DECYZJI</w:t>
            </w:r>
            <w:r>
              <w:rPr>
                <w:rStyle w:val="Odwoanieprzypisudolnego"/>
              </w:rPr>
              <w:footnoteReference w:customMarkFollows="1" w:id="1"/>
              <w:t>*</w:t>
            </w:r>
            <w:r>
              <w:t>:</w:t>
            </w:r>
            <w:r>
              <w:rPr>
                <w:b/>
                <w:bCs/>
              </w:rPr>
              <w:t xml:space="preserve">  </w:t>
            </w:r>
            <w:bookmarkStart w:id="5" w:name="nr_pop_pozw"/>
            <w:bookmarkEnd w:id="5"/>
          </w:p>
        </w:tc>
      </w:tr>
      <w:tr w:rsidR="00813407" w14:paraId="28CEAFCF" w14:textId="77777777">
        <w:trPr>
          <w:trHeight w:val="285"/>
        </w:trPr>
        <w:tc>
          <w:tcPr>
            <w:tcW w:w="9640" w:type="dxa"/>
            <w:gridSpan w:val="3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10C1D58" w14:textId="77777777" w:rsidR="00813407" w:rsidRDefault="00813407">
            <w:pPr>
              <w:spacing w:before="120"/>
            </w:pPr>
            <w:r>
              <w:t>DATA POPRZEDNIEGO POZWOLENIA LUB DECYZJI</w:t>
            </w:r>
            <w:r>
              <w:rPr>
                <w:vertAlign w:val="superscript"/>
              </w:rPr>
              <w:t>*</w:t>
            </w:r>
            <w:r>
              <w:t xml:space="preserve">:  </w:t>
            </w:r>
            <w:r>
              <w:rPr>
                <w:b/>
                <w:bCs/>
              </w:rPr>
              <w:t xml:space="preserve">  </w:t>
            </w:r>
            <w:bookmarkStart w:id="6" w:name="data_pop_pozw"/>
            <w:bookmarkEnd w:id="6"/>
          </w:p>
        </w:tc>
      </w:tr>
      <w:tr w:rsidR="00813407" w14:paraId="3C91067F" w14:textId="77777777">
        <w:trPr>
          <w:cantSplit/>
          <w:trHeight w:val="377"/>
        </w:trPr>
        <w:tc>
          <w:tcPr>
            <w:tcW w:w="3261" w:type="dxa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</w:tcPr>
          <w:p w14:paraId="1C3B4ED3" w14:textId="77777777" w:rsidR="00813407" w:rsidRDefault="00813407">
            <w:pPr>
              <w:pStyle w:val="Stopka"/>
              <w:tabs>
                <w:tab w:val="clear" w:pos="4536"/>
                <w:tab w:val="clear" w:pos="9072"/>
                <w:tab w:val="left" w:pos="3049"/>
              </w:tabs>
              <w:spacing w:before="60"/>
              <w:ind w:right="1066"/>
              <w:rPr>
                <w:smallCaps/>
              </w:rPr>
            </w:pPr>
            <w:r>
              <w:rPr>
                <w:smallCaps/>
              </w:rPr>
              <w:t xml:space="preserve">Czy dokonano </w:t>
            </w:r>
          </w:p>
          <w:p w14:paraId="2A4BB817" w14:textId="77777777" w:rsidR="00813407" w:rsidRDefault="00813407">
            <w:pPr>
              <w:pStyle w:val="Stopka"/>
              <w:tabs>
                <w:tab w:val="clear" w:pos="4536"/>
                <w:tab w:val="clear" w:pos="9072"/>
                <w:tab w:val="left" w:pos="3049"/>
              </w:tabs>
              <w:spacing w:before="60"/>
              <w:ind w:right="72"/>
              <w:rPr>
                <w:smallCaps/>
              </w:rPr>
            </w:pPr>
            <w:r>
              <w:rPr>
                <w:smallCaps/>
              </w:rPr>
              <w:t xml:space="preserve">rezerwacji                                          </w:t>
            </w:r>
            <w:bookmarkStart w:id="7" w:name="rezerwacja"/>
            <w:r>
              <w:rPr>
                <w:b/>
                <w:bCs/>
                <w:smallCaps/>
              </w:rPr>
              <w:t>O</w:t>
            </w:r>
            <w:bookmarkEnd w:id="7"/>
            <w:r>
              <w:rPr>
                <w:smallCaps/>
              </w:rPr>
              <w:t xml:space="preserve"> częstotliwości?</w:t>
            </w:r>
          </w:p>
        </w:tc>
        <w:tc>
          <w:tcPr>
            <w:tcW w:w="6379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5E2101D" w14:textId="77777777" w:rsidR="00813407" w:rsidRDefault="00813407">
            <w:pPr>
              <w:spacing w:before="120"/>
            </w:pPr>
            <w:r>
              <w:t>DATA REZERWACJI CZĘSTOTLIWOŚCI:</w:t>
            </w:r>
            <w:r>
              <w:rPr>
                <w:b/>
                <w:bCs/>
              </w:rPr>
              <w:t xml:space="preserve">     </w:t>
            </w:r>
            <w:bookmarkStart w:id="8" w:name="data_rezerwacji"/>
            <w:bookmarkEnd w:id="8"/>
          </w:p>
        </w:tc>
      </w:tr>
      <w:tr w:rsidR="00813407" w14:paraId="796282A0" w14:textId="77777777">
        <w:trPr>
          <w:cantSplit/>
          <w:trHeight w:val="376"/>
        </w:trPr>
        <w:tc>
          <w:tcPr>
            <w:tcW w:w="326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2B30770" w14:textId="77777777" w:rsidR="00813407" w:rsidRDefault="00813407">
            <w:pPr>
              <w:spacing w:before="120"/>
              <w:jc w:val="center"/>
            </w:pP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9310A3C" w14:textId="77777777" w:rsidR="00813407" w:rsidRDefault="00813407">
            <w:pPr>
              <w:pStyle w:val="Stopka"/>
              <w:tabs>
                <w:tab w:val="clear" w:pos="4536"/>
                <w:tab w:val="clear" w:pos="9072"/>
              </w:tabs>
              <w:spacing w:before="120"/>
            </w:pPr>
            <w:r>
              <w:t>NUMER REZERWACJI CZĘSTOTLIWOŚCI:</w:t>
            </w:r>
            <w:r>
              <w:rPr>
                <w:b/>
                <w:bCs/>
              </w:rPr>
              <w:t xml:space="preserve"> </w:t>
            </w:r>
            <w:bookmarkStart w:id="9" w:name="nr_rezerwacji"/>
            <w:bookmarkEnd w:id="9"/>
            <w:r>
              <w:rPr>
                <w:b/>
                <w:bCs/>
              </w:rPr>
              <w:t xml:space="preserve"> </w:t>
            </w:r>
          </w:p>
        </w:tc>
      </w:tr>
    </w:tbl>
    <w:p w14:paraId="533A245E" w14:textId="77777777" w:rsidR="00813407" w:rsidRDefault="00813407">
      <w:pPr>
        <w:pStyle w:val="Legenda"/>
        <w:rPr>
          <w:bCs/>
          <w:vertAlign w:val="superscript"/>
        </w:rPr>
      </w:pPr>
      <w:r>
        <w:rPr>
          <w:bCs/>
        </w:rPr>
        <w:t>A. WNIOSKODAWCA</w:t>
      </w:r>
    </w:p>
    <w:tbl>
      <w:tblPr>
        <w:tblW w:w="9640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992"/>
        <w:gridCol w:w="851"/>
        <w:gridCol w:w="3969"/>
      </w:tblGrid>
      <w:tr w:rsidR="00813407" w14:paraId="20A139FA" w14:textId="77777777">
        <w:trPr>
          <w:cantSplit/>
          <w:trHeight w:val="405"/>
        </w:trPr>
        <w:tc>
          <w:tcPr>
            <w:tcW w:w="48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89207E1" w14:textId="77777777" w:rsidR="00813407" w:rsidRDefault="00813407">
            <w:pPr>
              <w:pStyle w:val="Stopka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NAZWA  </w:t>
            </w:r>
          </w:p>
          <w:p w14:paraId="15454BDC" w14:textId="77777777" w:rsidR="00813407" w:rsidRDefault="00813407">
            <w:pPr>
              <w:rPr>
                <w:b/>
                <w:bCs/>
              </w:rPr>
            </w:pPr>
            <w:bookmarkStart w:id="10" w:name="wnioskodawca"/>
            <w:bookmarkEnd w:id="10"/>
          </w:p>
          <w:p w14:paraId="1E7BF9FC" w14:textId="77777777" w:rsidR="00813407" w:rsidRDefault="00813407">
            <w:pPr>
              <w:rPr>
                <w:b/>
                <w:bCs/>
                <w:sz w:val="24"/>
              </w:rPr>
            </w:pPr>
          </w:p>
          <w:p w14:paraId="153201D4" w14:textId="77777777" w:rsidR="00813407" w:rsidRDefault="00813407">
            <w:pPr>
              <w:jc w:val="center"/>
            </w:pPr>
          </w:p>
        </w:tc>
        <w:tc>
          <w:tcPr>
            <w:tcW w:w="4820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3A7CEE38" w14:textId="77777777" w:rsidR="00813407" w:rsidRDefault="00813407">
            <w:pPr>
              <w:pStyle w:val="Stopka"/>
              <w:tabs>
                <w:tab w:val="clear" w:pos="4536"/>
                <w:tab w:val="clear" w:pos="9072"/>
              </w:tabs>
            </w:pPr>
            <w:r>
              <w:t>IMIĘ  I NAZWISKO PEŁNOMOCNIKA WNIOSKODAWCY</w:t>
            </w:r>
          </w:p>
          <w:p w14:paraId="65CBA9C4" w14:textId="77777777" w:rsidR="00813407" w:rsidRDefault="00813407">
            <w:pPr>
              <w:rPr>
                <w:b/>
                <w:bCs/>
              </w:rPr>
            </w:pPr>
          </w:p>
          <w:p w14:paraId="513CB2B9" w14:textId="77777777" w:rsidR="00813407" w:rsidRDefault="00813407">
            <w:pPr>
              <w:rPr>
                <w:b/>
                <w:bCs/>
                <w:sz w:val="24"/>
              </w:rPr>
            </w:pPr>
            <w:bookmarkStart w:id="11" w:name="pelnomocnik"/>
            <w:bookmarkEnd w:id="11"/>
          </w:p>
        </w:tc>
      </w:tr>
      <w:tr w:rsidR="00813407" w14:paraId="4AAFF485" w14:textId="77777777">
        <w:trPr>
          <w:cantSplit/>
          <w:trHeight w:val="405"/>
        </w:trPr>
        <w:tc>
          <w:tcPr>
            <w:tcW w:w="482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39EC55" w14:textId="77777777" w:rsidR="00813407" w:rsidRDefault="00813407"/>
        </w:tc>
        <w:tc>
          <w:tcPr>
            <w:tcW w:w="4820" w:type="dxa"/>
            <w:gridSpan w:val="2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1D2C61C8" w14:textId="77777777" w:rsidR="00813407" w:rsidRDefault="00813407">
            <w:pPr>
              <w:rPr>
                <w:b/>
                <w:bCs/>
                <w:sz w:val="16"/>
              </w:rPr>
            </w:pPr>
          </w:p>
        </w:tc>
      </w:tr>
      <w:tr w:rsidR="00813407" w14:paraId="6E14F815" w14:textId="77777777">
        <w:trPr>
          <w:cantSplit/>
          <w:trHeight w:val="400"/>
        </w:trPr>
        <w:tc>
          <w:tcPr>
            <w:tcW w:w="48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447B5D" w14:textId="77777777" w:rsidR="00813407" w:rsidRDefault="00813407">
            <w:pPr>
              <w:rPr>
                <w:b/>
                <w:bCs/>
              </w:rPr>
            </w:pPr>
            <w:bookmarkStart w:id="12" w:name="pesel_regon"/>
            <w:r>
              <w:rPr>
                <w:b/>
                <w:bCs/>
              </w:rPr>
              <w:t xml:space="preserve">REGON:  </w:t>
            </w:r>
            <w:bookmarkEnd w:id="12"/>
          </w:p>
        </w:tc>
        <w:tc>
          <w:tcPr>
            <w:tcW w:w="4820" w:type="dxa"/>
            <w:gridSpan w:val="2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6D3D91F3" w14:textId="77777777" w:rsidR="00813407" w:rsidRDefault="00813407">
            <w:pPr>
              <w:rPr>
                <w:sz w:val="16"/>
              </w:rPr>
            </w:pPr>
          </w:p>
        </w:tc>
      </w:tr>
      <w:tr w:rsidR="00813407" w14:paraId="2F6B63EA" w14:textId="77777777">
        <w:trPr>
          <w:cantSplit/>
          <w:trHeight w:val="400"/>
        </w:trPr>
        <w:tc>
          <w:tcPr>
            <w:tcW w:w="4820" w:type="dxa"/>
            <w:gridSpan w:val="2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357E318B" w14:textId="77777777" w:rsidR="00813407" w:rsidRDefault="00813407">
            <w:pPr>
              <w:spacing w:before="60"/>
              <w:rPr>
                <w:b/>
                <w:bCs/>
              </w:rPr>
            </w:pPr>
            <w:r>
              <w:rPr>
                <w:b/>
                <w:bCs/>
              </w:rPr>
              <w:t xml:space="preserve">NIP:  </w:t>
            </w:r>
            <w:bookmarkStart w:id="13" w:name="nip"/>
            <w:bookmarkEnd w:id="13"/>
          </w:p>
        </w:tc>
        <w:tc>
          <w:tcPr>
            <w:tcW w:w="4820" w:type="dxa"/>
            <w:gridSpan w:val="2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</w:tcPr>
          <w:p w14:paraId="453F7B56" w14:textId="77777777" w:rsidR="00813407" w:rsidRDefault="00813407">
            <w:pPr>
              <w:rPr>
                <w:b/>
                <w:bCs/>
                <w:vertAlign w:val="superscript"/>
              </w:rPr>
            </w:pPr>
          </w:p>
        </w:tc>
      </w:tr>
      <w:tr w:rsidR="00813407" w14:paraId="1EECD384" w14:textId="77777777">
        <w:tblPrEx>
          <w:tblCellMar>
            <w:left w:w="71" w:type="dxa"/>
            <w:right w:w="71" w:type="dxa"/>
          </w:tblCellMar>
        </w:tblPrEx>
        <w:trPr>
          <w:trHeight w:hRule="exact" w:val="340"/>
        </w:trPr>
        <w:tc>
          <w:tcPr>
            <w:tcW w:w="38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5E4E166" w14:textId="77777777" w:rsidR="00813407" w:rsidRDefault="00813407">
            <w:pPr>
              <w:spacing w:before="60"/>
              <w:rPr>
                <w:b/>
                <w:bCs/>
              </w:rPr>
            </w:pPr>
            <w:bookmarkStart w:id="14" w:name="wojewodztwo"/>
            <w:bookmarkEnd w:id="14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7D447" w14:textId="77777777" w:rsidR="00813407" w:rsidRDefault="00813407">
            <w:pPr>
              <w:spacing w:before="60"/>
              <w:jc w:val="center"/>
            </w:pPr>
            <w:r>
              <w:t>Województwo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8799E8" w14:textId="77777777" w:rsidR="00813407" w:rsidRDefault="00813407">
            <w:pPr>
              <w:spacing w:before="60"/>
              <w:rPr>
                <w:b/>
                <w:bCs/>
              </w:rPr>
            </w:pPr>
            <w:bookmarkStart w:id="15" w:name="wojewodztwo_p"/>
            <w:bookmarkEnd w:id="15"/>
          </w:p>
          <w:p w14:paraId="42284BB2" w14:textId="77777777" w:rsidR="00813407" w:rsidRDefault="00813407">
            <w:pPr>
              <w:spacing w:before="60"/>
              <w:rPr>
                <w:b/>
                <w:bCs/>
              </w:rPr>
            </w:pPr>
          </w:p>
        </w:tc>
      </w:tr>
      <w:tr w:rsidR="00813407" w14:paraId="40FA68EF" w14:textId="77777777">
        <w:tblPrEx>
          <w:tblCellMar>
            <w:left w:w="71" w:type="dxa"/>
            <w:right w:w="71" w:type="dxa"/>
          </w:tblCellMar>
        </w:tblPrEx>
        <w:trPr>
          <w:trHeight w:hRule="exact" w:val="340"/>
        </w:trPr>
        <w:tc>
          <w:tcPr>
            <w:tcW w:w="3828" w:type="dxa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</w:tcPr>
          <w:p w14:paraId="7E7B3F59" w14:textId="77777777" w:rsidR="00813407" w:rsidRDefault="00813407">
            <w:pPr>
              <w:spacing w:before="60"/>
              <w:rPr>
                <w:b/>
                <w:bCs/>
              </w:rPr>
            </w:pPr>
            <w:bookmarkStart w:id="16" w:name="ulica"/>
            <w:bookmarkEnd w:id="16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A35B6" w14:textId="77777777" w:rsidR="00813407" w:rsidRDefault="00813407">
            <w:pPr>
              <w:spacing w:before="60"/>
              <w:jc w:val="center"/>
            </w:pPr>
            <w:r>
              <w:t>Ulica, numer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92B750A" w14:textId="77777777" w:rsidR="00813407" w:rsidRDefault="00813407">
            <w:pPr>
              <w:spacing w:before="60"/>
              <w:rPr>
                <w:b/>
                <w:bCs/>
              </w:rPr>
            </w:pPr>
            <w:bookmarkStart w:id="17" w:name="ulica_p"/>
            <w:bookmarkEnd w:id="17"/>
          </w:p>
          <w:p w14:paraId="0335C605" w14:textId="77777777" w:rsidR="00813407" w:rsidRDefault="00813407">
            <w:pPr>
              <w:spacing w:before="60"/>
              <w:rPr>
                <w:b/>
                <w:bCs/>
              </w:rPr>
            </w:pPr>
          </w:p>
        </w:tc>
      </w:tr>
      <w:tr w:rsidR="00813407" w14:paraId="5DD7F225" w14:textId="77777777">
        <w:tblPrEx>
          <w:tblCellMar>
            <w:left w:w="71" w:type="dxa"/>
            <w:right w:w="71" w:type="dxa"/>
          </w:tblCellMar>
        </w:tblPrEx>
        <w:trPr>
          <w:trHeight w:hRule="exact" w:val="340"/>
        </w:trPr>
        <w:tc>
          <w:tcPr>
            <w:tcW w:w="3828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1987EBA" w14:textId="77777777" w:rsidR="00813407" w:rsidRDefault="00813407">
            <w:pPr>
              <w:spacing w:before="60"/>
              <w:rPr>
                <w:b/>
                <w:bCs/>
              </w:rPr>
            </w:pPr>
            <w:bookmarkStart w:id="18" w:name="miasto"/>
            <w:bookmarkEnd w:id="18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42979D" w14:textId="77777777" w:rsidR="00813407" w:rsidRDefault="00813407">
            <w:pPr>
              <w:spacing w:before="60"/>
              <w:jc w:val="center"/>
            </w:pPr>
            <w:r>
              <w:t>Miejscowość</w:t>
            </w:r>
          </w:p>
          <w:p w14:paraId="3FBF270B" w14:textId="77777777" w:rsidR="00813407" w:rsidRDefault="00813407">
            <w:pPr>
              <w:spacing w:before="60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349B600" w14:textId="77777777" w:rsidR="00813407" w:rsidRDefault="00813407">
            <w:pPr>
              <w:spacing w:before="60"/>
              <w:rPr>
                <w:b/>
                <w:bCs/>
              </w:rPr>
            </w:pPr>
            <w:bookmarkStart w:id="19" w:name="miasto_p"/>
            <w:bookmarkEnd w:id="19"/>
          </w:p>
        </w:tc>
      </w:tr>
      <w:tr w:rsidR="00813407" w14:paraId="38FD362F" w14:textId="77777777">
        <w:tblPrEx>
          <w:tblCellMar>
            <w:left w:w="71" w:type="dxa"/>
            <w:right w:w="71" w:type="dxa"/>
          </w:tblCellMar>
        </w:tblPrEx>
        <w:trPr>
          <w:trHeight w:val="340"/>
        </w:trPr>
        <w:tc>
          <w:tcPr>
            <w:tcW w:w="38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0714E9B" w14:textId="77777777" w:rsidR="00813407" w:rsidRDefault="00813407">
            <w:pPr>
              <w:spacing w:before="60"/>
              <w:rPr>
                <w:b/>
                <w:bCs/>
              </w:rPr>
            </w:pPr>
            <w:bookmarkStart w:id="20" w:name="poczta_kod"/>
            <w:bookmarkEnd w:id="20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16FFE" w14:textId="77777777" w:rsidR="00813407" w:rsidRDefault="00813407">
            <w:pPr>
              <w:spacing w:before="60"/>
              <w:jc w:val="center"/>
            </w:pPr>
            <w:r>
              <w:t>Kod pocztowy, poczta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923B64" w14:textId="77777777" w:rsidR="00813407" w:rsidRDefault="00813407">
            <w:pPr>
              <w:spacing w:before="60"/>
              <w:rPr>
                <w:b/>
                <w:bCs/>
              </w:rPr>
            </w:pPr>
            <w:bookmarkStart w:id="21" w:name="poczta_kod_p"/>
            <w:bookmarkEnd w:id="21"/>
          </w:p>
        </w:tc>
      </w:tr>
      <w:tr w:rsidR="00813407" w14:paraId="2325D202" w14:textId="77777777">
        <w:tblPrEx>
          <w:tblCellMar>
            <w:left w:w="71" w:type="dxa"/>
            <w:right w:w="71" w:type="dxa"/>
          </w:tblCellMar>
        </w:tblPrEx>
        <w:trPr>
          <w:trHeight w:hRule="exact" w:val="340"/>
        </w:trPr>
        <w:tc>
          <w:tcPr>
            <w:tcW w:w="38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5146E28" w14:textId="77777777" w:rsidR="00813407" w:rsidRDefault="00813407">
            <w:pPr>
              <w:spacing w:before="60"/>
              <w:rPr>
                <w:b/>
                <w:bCs/>
              </w:rPr>
            </w:pPr>
            <w:bookmarkStart w:id="22" w:name="telefon"/>
            <w:bookmarkEnd w:id="22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2E080" w14:textId="77777777" w:rsidR="00813407" w:rsidRDefault="00813407">
            <w:pPr>
              <w:spacing w:before="60"/>
              <w:jc w:val="center"/>
              <w:rPr>
                <w:lang w:val="de-DE"/>
              </w:rPr>
            </w:pPr>
            <w:r>
              <w:rPr>
                <w:lang w:val="de-DE"/>
              </w:rPr>
              <w:t>Telefon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3FB84E3" w14:textId="77777777" w:rsidR="00813407" w:rsidRDefault="00813407">
            <w:pPr>
              <w:spacing w:before="60"/>
              <w:rPr>
                <w:b/>
                <w:bCs/>
                <w:lang w:val="de-DE"/>
              </w:rPr>
            </w:pPr>
            <w:bookmarkStart w:id="23" w:name="telefon_p"/>
            <w:bookmarkEnd w:id="23"/>
          </w:p>
        </w:tc>
      </w:tr>
      <w:tr w:rsidR="00813407" w14:paraId="3011E4C6" w14:textId="77777777">
        <w:tblPrEx>
          <w:tblCellMar>
            <w:left w:w="71" w:type="dxa"/>
            <w:right w:w="71" w:type="dxa"/>
          </w:tblCellMar>
        </w:tblPrEx>
        <w:trPr>
          <w:trHeight w:hRule="exact" w:val="340"/>
        </w:trPr>
        <w:tc>
          <w:tcPr>
            <w:tcW w:w="38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F64C86" w14:textId="77777777" w:rsidR="00813407" w:rsidRDefault="00813407">
            <w:pPr>
              <w:spacing w:before="60"/>
              <w:rPr>
                <w:b/>
                <w:bCs/>
                <w:lang w:val="de-DE"/>
              </w:rPr>
            </w:pPr>
            <w:bookmarkStart w:id="24" w:name="fax"/>
            <w:bookmarkEnd w:id="24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29A8E" w14:textId="77777777" w:rsidR="00813407" w:rsidRDefault="00813407">
            <w:pPr>
              <w:spacing w:before="60"/>
              <w:jc w:val="center"/>
              <w:rPr>
                <w:lang w:val="de-DE"/>
              </w:rPr>
            </w:pPr>
            <w:r>
              <w:rPr>
                <w:lang w:val="de-DE"/>
              </w:rPr>
              <w:t>Fax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3500664" w14:textId="77777777" w:rsidR="00813407" w:rsidRDefault="00813407">
            <w:pPr>
              <w:spacing w:before="60"/>
              <w:rPr>
                <w:b/>
                <w:bCs/>
                <w:lang w:val="de-DE"/>
              </w:rPr>
            </w:pPr>
            <w:bookmarkStart w:id="25" w:name="fax_p"/>
            <w:bookmarkEnd w:id="25"/>
          </w:p>
        </w:tc>
      </w:tr>
      <w:tr w:rsidR="00813407" w14:paraId="26C77FA1" w14:textId="77777777">
        <w:tblPrEx>
          <w:tblCellMar>
            <w:left w:w="71" w:type="dxa"/>
            <w:right w:w="71" w:type="dxa"/>
          </w:tblCellMar>
        </w:tblPrEx>
        <w:trPr>
          <w:trHeight w:hRule="exact" w:val="340"/>
        </w:trPr>
        <w:tc>
          <w:tcPr>
            <w:tcW w:w="38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9824D7C" w14:textId="77777777" w:rsidR="00813407" w:rsidRDefault="00813407">
            <w:pPr>
              <w:spacing w:before="60"/>
              <w:rPr>
                <w:b/>
                <w:bCs/>
                <w:lang w:val="de-DE"/>
              </w:rPr>
            </w:pPr>
            <w:bookmarkStart w:id="26" w:name="email"/>
            <w:bookmarkEnd w:id="26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35873" w14:textId="77777777" w:rsidR="00813407" w:rsidRDefault="00813407">
            <w:pPr>
              <w:spacing w:before="60"/>
              <w:jc w:val="center"/>
              <w:rPr>
                <w:lang w:val="de-DE"/>
              </w:rPr>
            </w:pPr>
            <w:r>
              <w:rPr>
                <w:lang w:val="de-DE"/>
              </w:rPr>
              <w:t>E-mail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AC51BC7" w14:textId="77777777" w:rsidR="00813407" w:rsidRDefault="00813407">
            <w:pPr>
              <w:spacing w:before="60"/>
              <w:rPr>
                <w:b/>
                <w:bCs/>
                <w:lang w:val="de-DE"/>
              </w:rPr>
            </w:pPr>
            <w:bookmarkStart w:id="27" w:name="email_p"/>
            <w:bookmarkEnd w:id="27"/>
          </w:p>
        </w:tc>
      </w:tr>
      <w:tr w:rsidR="00813407" w14:paraId="142D511C" w14:textId="77777777">
        <w:trPr>
          <w:trHeight w:val="850"/>
        </w:trPr>
        <w:tc>
          <w:tcPr>
            <w:tcW w:w="38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E781157" w14:textId="77777777" w:rsidR="00813407" w:rsidRDefault="00813407">
            <w:pPr>
              <w:spacing w:before="60"/>
            </w:pPr>
            <w:r>
              <w:t>IMIĘ, NAZWISKO, NUMER TELEFONU,</w:t>
            </w:r>
          </w:p>
          <w:p w14:paraId="6F3E05E1" w14:textId="77777777" w:rsidR="00813407" w:rsidRDefault="00813407">
            <w:pPr>
              <w:pStyle w:val="Stopka"/>
              <w:tabs>
                <w:tab w:val="clear" w:pos="4536"/>
                <w:tab w:val="clear" w:pos="9072"/>
              </w:tabs>
              <w:spacing w:before="60"/>
            </w:pPr>
            <w:r>
              <w:t>E-MAIL osoby mogącej udzielić do</w:t>
            </w:r>
            <w:r>
              <w:softHyphen/>
              <w:t xml:space="preserve">datkowych </w:t>
            </w:r>
          </w:p>
          <w:p w14:paraId="39746952" w14:textId="77777777" w:rsidR="00813407" w:rsidRDefault="00813407">
            <w:pPr>
              <w:spacing w:before="60"/>
            </w:pPr>
            <w:r>
              <w:t>informacji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1F94DE0" w14:textId="77777777" w:rsidR="00813407" w:rsidRDefault="00813407">
            <w:pPr>
              <w:rPr>
                <w:b/>
                <w:bCs/>
              </w:rPr>
            </w:pPr>
            <w:bookmarkStart w:id="28" w:name="Osoba_do_kontaktu"/>
            <w:bookmarkEnd w:id="28"/>
          </w:p>
        </w:tc>
      </w:tr>
    </w:tbl>
    <w:p w14:paraId="298D64A2" w14:textId="77777777" w:rsidR="00813407" w:rsidRDefault="00813407">
      <w:pPr>
        <w:ind w:left="-284"/>
        <w:jc w:val="center"/>
      </w:pPr>
    </w:p>
    <w:p w14:paraId="305A5CF1" w14:textId="77777777" w:rsidR="00813407" w:rsidRDefault="00813407">
      <w:pPr>
        <w:ind w:left="-284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B. INFORMACJE OGÓLNE</w:t>
      </w:r>
    </w:p>
    <w:p w14:paraId="15AC44F9" w14:textId="77777777" w:rsidR="00813407" w:rsidRDefault="00813407"/>
    <w:tbl>
      <w:tblPr>
        <w:tblW w:w="9660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67"/>
        <w:gridCol w:w="5265"/>
      </w:tblGrid>
      <w:tr w:rsidR="00813407" w14:paraId="29791F87" w14:textId="77777777">
        <w:trPr>
          <w:cantSplit/>
          <w:trHeight w:val="452"/>
        </w:trPr>
        <w:tc>
          <w:tcPr>
            <w:tcW w:w="38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EB982" w14:textId="77777777" w:rsidR="00813407" w:rsidRDefault="00813407">
            <w:pPr>
              <w:pBdr>
                <w:between w:val="single" w:sz="8" w:space="1" w:color="auto"/>
              </w:pBdr>
            </w:pPr>
            <w:r>
              <w:br/>
            </w:r>
            <w:r>
              <w:br/>
            </w:r>
            <w:r>
              <w:br/>
              <w:t>Planowane wykorzystanie linii radiowej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77F7AC7" w14:textId="77777777" w:rsidR="00813407" w:rsidRDefault="00813407">
            <w:pPr>
              <w:pStyle w:val="Stopka"/>
              <w:pBdr>
                <w:between w:val="single" w:sz="8" w:space="1" w:color="auto"/>
              </w:pBdr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bookmarkStart w:id="29" w:name="dzialalnosc_gosp"/>
            <w:r>
              <w:rPr>
                <w:b/>
                <w:bCs/>
              </w:rPr>
              <w:t>O</w:t>
            </w:r>
            <w:bookmarkEnd w:id="29"/>
          </w:p>
        </w:tc>
        <w:tc>
          <w:tcPr>
            <w:tcW w:w="52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left w:w="0" w:type="dxa"/>
            </w:tcMar>
          </w:tcPr>
          <w:p w14:paraId="50961A3B" w14:textId="5B43B647" w:rsidR="00813407" w:rsidRDefault="00813407">
            <w:pPr>
              <w:pStyle w:val="Stopka"/>
              <w:pBdr>
                <w:between w:val="single" w:sz="8" w:space="1" w:color="auto"/>
              </w:pBdr>
              <w:tabs>
                <w:tab w:val="clear" w:pos="4536"/>
                <w:tab w:val="clear" w:pos="9072"/>
              </w:tabs>
              <w:spacing w:before="120"/>
            </w:pPr>
            <w:r>
              <w:t>w związku z wykonywan</w:t>
            </w:r>
            <w:r w:rsidR="00F17CC1">
              <w:t>iem działalności polegającej na</w:t>
            </w:r>
            <w:r w:rsidR="00F17CC1" w:rsidRPr="00F17CC1">
              <w:t xml:space="preserve"> świadczeniu usług komunikacji elektronicznej, dostarczaniu sieci telekomunikacyjnych lub powiązanych zasobów</w:t>
            </w:r>
          </w:p>
        </w:tc>
      </w:tr>
      <w:tr w:rsidR="00813407" w14:paraId="09C1348D" w14:textId="77777777">
        <w:trPr>
          <w:cantSplit/>
          <w:trHeight w:val="452"/>
        </w:trPr>
        <w:tc>
          <w:tcPr>
            <w:tcW w:w="3828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B4C92" w14:textId="77777777" w:rsidR="00813407" w:rsidRDefault="00813407"/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A753E4C" w14:textId="77777777" w:rsidR="00813407" w:rsidRDefault="00813407">
            <w:pPr>
              <w:spacing w:before="120"/>
              <w:rPr>
                <w:b/>
                <w:bCs/>
              </w:rPr>
            </w:pPr>
            <w:bookmarkStart w:id="30" w:name="brak_dzialal_gosp"/>
            <w:r>
              <w:rPr>
                <w:b/>
                <w:bCs/>
              </w:rPr>
              <w:t>O</w:t>
            </w:r>
            <w:bookmarkEnd w:id="30"/>
          </w:p>
        </w:tc>
        <w:tc>
          <w:tcPr>
            <w:tcW w:w="52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EE3F1D3" w14:textId="77777777" w:rsidR="00813407" w:rsidRDefault="00813407">
            <w:pPr>
              <w:spacing w:before="120"/>
            </w:pPr>
            <w:r>
              <w:t>pozostałe przypadki</w:t>
            </w:r>
          </w:p>
        </w:tc>
      </w:tr>
      <w:tr w:rsidR="00813407" w14:paraId="44BC207F" w14:textId="77777777">
        <w:trPr>
          <w:cantSplit/>
          <w:trHeight w:val="452"/>
        </w:trPr>
        <w:tc>
          <w:tcPr>
            <w:tcW w:w="38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9B34D" w14:textId="77777777" w:rsidR="00813407" w:rsidRDefault="00813407">
            <w:pPr>
              <w:pBdr>
                <w:between w:val="single" w:sz="8" w:space="1" w:color="auto"/>
              </w:pBdr>
            </w:pPr>
            <w:r>
              <w:br/>
            </w:r>
            <w:r>
              <w:br/>
            </w:r>
            <w:r>
              <w:br/>
              <w:t>Rodzaj podmiotu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3308604" w14:textId="77777777" w:rsidR="00813407" w:rsidRDefault="00813407">
            <w:pPr>
              <w:pStyle w:val="Stopka"/>
              <w:pBdr>
                <w:between w:val="single" w:sz="8" w:space="1" w:color="auto"/>
              </w:pBdr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bookmarkStart w:id="31" w:name="uslugi"/>
            <w:r>
              <w:rPr>
                <w:b/>
                <w:bCs/>
              </w:rPr>
              <w:t>O</w:t>
            </w:r>
            <w:bookmarkEnd w:id="31"/>
          </w:p>
        </w:tc>
        <w:tc>
          <w:tcPr>
            <w:tcW w:w="52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791F04A" w14:textId="77777777" w:rsidR="00813407" w:rsidRDefault="00813407">
            <w:pPr>
              <w:pStyle w:val="Stopka"/>
              <w:pBdr>
                <w:between w:val="single" w:sz="8" w:space="1" w:color="auto"/>
              </w:pBdr>
              <w:tabs>
                <w:tab w:val="clear" w:pos="4536"/>
                <w:tab w:val="clear" w:pos="9072"/>
              </w:tabs>
              <w:spacing w:before="120"/>
            </w:pPr>
            <w:r>
              <w:t>jednostka budżetowa, jednostka samorządu terytorialnego, organizacja pożytku publicznego - wyłącznie w związku z nieodpłatną działalnością pożytku publicznego w rozumieniu przepisów o działalności pożytku publicznego i o wolontariacie</w:t>
            </w:r>
          </w:p>
        </w:tc>
      </w:tr>
      <w:tr w:rsidR="00813407" w14:paraId="26D2FD17" w14:textId="77777777">
        <w:trPr>
          <w:cantSplit/>
          <w:trHeight w:val="452"/>
        </w:trPr>
        <w:tc>
          <w:tcPr>
            <w:tcW w:w="3828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8B45" w14:textId="77777777" w:rsidR="00813407" w:rsidRDefault="00813407"/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DE69574" w14:textId="77777777" w:rsidR="00813407" w:rsidRDefault="00813407">
            <w:pPr>
              <w:spacing w:before="120"/>
              <w:rPr>
                <w:b/>
                <w:bCs/>
              </w:rPr>
            </w:pPr>
            <w:bookmarkStart w:id="32" w:name="potrzeby_wlasne"/>
            <w:r>
              <w:rPr>
                <w:b/>
                <w:bCs/>
              </w:rPr>
              <w:t>O</w:t>
            </w:r>
            <w:bookmarkEnd w:id="32"/>
          </w:p>
        </w:tc>
        <w:tc>
          <w:tcPr>
            <w:tcW w:w="52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200769B" w14:textId="77777777" w:rsidR="00813407" w:rsidRDefault="00813407">
            <w:pPr>
              <w:spacing w:before="120"/>
            </w:pPr>
            <w:r>
              <w:t>pozostałe podmioty</w:t>
            </w:r>
          </w:p>
        </w:tc>
      </w:tr>
      <w:tr w:rsidR="00813407" w14:paraId="245163F3" w14:textId="77777777">
        <w:trPr>
          <w:trHeight w:val="452"/>
        </w:trPr>
        <w:tc>
          <w:tcPr>
            <w:tcW w:w="38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1A99" w14:textId="77777777" w:rsidR="00813407" w:rsidRDefault="00813407">
            <w:r>
              <w:t>Liczba przęseł linii radiowej</w:t>
            </w:r>
          </w:p>
        </w:tc>
        <w:tc>
          <w:tcPr>
            <w:tcW w:w="58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5ABD1EBF" w14:textId="77777777" w:rsidR="00813407" w:rsidRDefault="00813407">
            <w:pPr>
              <w:spacing w:before="120"/>
              <w:ind w:left="413"/>
              <w:jc w:val="center"/>
              <w:rPr>
                <w:b/>
                <w:bCs/>
                <w:noProof/>
              </w:rPr>
            </w:pPr>
            <w:bookmarkStart w:id="33" w:name="liczba_przesel"/>
            <w:bookmarkEnd w:id="33"/>
          </w:p>
        </w:tc>
      </w:tr>
      <w:tr w:rsidR="00813407" w14:paraId="22BF2482" w14:textId="77777777">
        <w:tblPrEx>
          <w:tblCellMar>
            <w:left w:w="71" w:type="dxa"/>
            <w:right w:w="71" w:type="dxa"/>
          </w:tblCellMar>
        </w:tblPrEx>
        <w:trPr>
          <w:trHeight w:val="4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1D98" w14:textId="77777777" w:rsidR="00813407" w:rsidRDefault="00813407">
            <w:pPr>
              <w:spacing w:before="80"/>
            </w:pPr>
            <w:r>
              <w:t>Wnioskowana data rozpoczęcia wykorzystania częstotliwości</w:t>
            </w:r>
          </w:p>
        </w:tc>
        <w:tc>
          <w:tcPr>
            <w:tcW w:w="58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3EA03286" w14:textId="77777777" w:rsidR="00813407" w:rsidRDefault="00813407">
            <w:pPr>
              <w:spacing w:before="80"/>
              <w:rPr>
                <w:b/>
                <w:bCs/>
                <w:i/>
              </w:rPr>
            </w:pPr>
            <w:r>
              <w:rPr>
                <w:i/>
              </w:rPr>
              <w:t xml:space="preserve">          </w:t>
            </w:r>
            <w:bookmarkStart w:id="34" w:name="data_rozp_zlec"/>
            <w:bookmarkStart w:id="35" w:name="data_rozp_eksp"/>
            <w:r>
              <w:rPr>
                <w:b/>
                <w:bCs/>
                <w:i/>
              </w:rPr>
              <w:t>(dd-mm-rrrr)</w:t>
            </w:r>
            <w:bookmarkEnd w:id="34"/>
            <w:bookmarkEnd w:id="35"/>
            <w:r>
              <w:rPr>
                <w:b/>
                <w:bCs/>
                <w:i/>
              </w:rPr>
              <w:br/>
              <w:t xml:space="preserve">       / </w:t>
            </w:r>
            <w:r>
              <w:rPr>
                <w:i/>
                <w:sz w:val="16"/>
              </w:rPr>
              <w:t>dzień odbioru pozwolenia radiowego</w:t>
            </w:r>
            <w:r>
              <w:rPr>
                <w:b/>
                <w:bCs/>
                <w:i/>
              </w:rPr>
              <w:t xml:space="preserve"> /</w:t>
            </w:r>
          </w:p>
        </w:tc>
      </w:tr>
      <w:tr w:rsidR="00813407" w14:paraId="50DB7152" w14:textId="77777777">
        <w:tblPrEx>
          <w:tblCellMar>
            <w:left w:w="71" w:type="dxa"/>
            <w:right w:w="71" w:type="dxa"/>
          </w:tblCellMar>
        </w:tblPrEx>
        <w:trPr>
          <w:trHeight w:val="4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634C" w14:textId="77777777" w:rsidR="00813407" w:rsidRDefault="00813407">
            <w:pPr>
              <w:spacing w:before="80"/>
            </w:pPr>
            <w:r>
              <w:t>Wnioskowana data ważności pozwolenia radiowego</w:t>
            </w:r>
            <w:r>
              <w:rPr>
                <w:rStyle w:val="Odwoanieprzypisudolnego"/>
              </w:rPr>
              <w:footnoteReference w:id="2"/>
            </w:r>
          </w:p>
        </w:tc>
        <w:tc>
          <w:tcPr>
            <w:tcW w:w="58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03362CCF" w14:textId="77777777" w:rsidR="00813407" w:rsidRDefault="00813407">
            <w:pPr>
              <w:spacing w:before="80"/>
              <w:rPr>
                <w:b/>
                <w:bCs/>
                <w:i/>
                <w:lang w:val="de-DE"/>
              </w:rPr>
            </w:pPr>
            <w:r>
              <w:rPr>
                <w:b/>
                <w:bCs/>
                <w:iCs/>
              </w:rPr>
              <w:t xml:space="preserve">         </w:t>
            </w:r>
            <w:bookmarkStart w:id="36" w:name="data_zak_eksp"/>
            <w:r>
              <w:rPr>
                <w:b/>
                <w:bCs/>
                <w:iCs/>
              </w:rPr>
              <w:t xml:space="preserve">  </w:t>
            </w:r>
            <w:r>
              <w:rPr>
                <w:b/>
                <w:bCs/>
                <w:i/>
                <w:lang w:val="de-DE"/>
              </w:rPr>
              <w:t>dd-mm-rrrr</w:t>
            </w:r>
            <w:r>
              <w:rPr>
                <w:b/>
                <w:bCs/>
                <w:iCs/>
                <w:lang w:val="de-DE"/>
              </w:rPr>
              <w:t xml:space="preserve">   </w:t>
            </w:r>
            <w:bookmarkEnd w:id="36"/>
            <w:r>
              <w:rPr>
                <w:b/>
                <w:bCs/>
                <w:iCs/>
                <w:lang w:val="de-DE"/>
              </w:rPr>
              <w:t xml:space="preserve">                                              </w:t>
            </w:r>
            <w:r>
              <w:rPr>
                <w:b/>
                <w:bCs/>
                <w:i/>
                <w:lang w:val="de-DE"/>
              </w:rPr>
              <w:t xml:space="preserve">       </w:t>
            </w:r>
            <w:r>
              <w:rPr>
                <w:b/>
                <w:bCs/>
                <w:lang w:val="de-DE"/>
              </w:rPr>
              <w:t xml:space="preserve"> </w:t>
            </w:r>
            <w:r>
              <w:rPr>
                <w:b/>
                <w:bCs/>
                <w:i/>
                <w:lang w:val="de-DE"/>
              </w:rPr>
              <w:t xml:space="preserve"> </w:t>
            </w:r>
            <w:r>
              <w:rPr>
                <w:b/>
                <w:bCs/>
                <w:lang w:val="de-DE"/>
              </w:rPr>
              <w:t xml:space="preserve">          </w:t>
            </w:r>
            <w:r>
              <w:rPr>
                <w:b/>
                <w:bCs/>
                <w:i/>
                <w:lang w:val="de-DE"/>
              </w:rPr>
              <w:t xml:space="preserve">   </w:t>
            </w:r>
          </w:p>
          <w:p w14:paraId="5061BEA4" w14:textId="77777777" w:rsidR="00813407" w:rsidRDefault="00813407">
            <w:pPr>
              <w:spacing w:before="80"/>
              <w:ind w:left="-70"/>
            </w:pPr>
            <w:r>
              <w:rPr>
                <w:i/>
              </w:rPr>
              <w:t xml:space="preserve">         / </w:t>
            </w:r>
            <w:r>
              <w:rPr>
                <w:sz w:val="16"/>
              </w:rPr>
              <w:t>okres nieprzekraczający 10 lat</w:t>
            </w:r>
            <w:r>
              <w:rPr>
                <w:i/>
              </w:rPr>
              <w:t xml:space="preserve"> / </w:t>
            </w:r>
          </w:p>
        </w:tc>
      </w:tr>
    </w:tbl>
    <w:p w14:paraId="0D973C2C" w14:textId="77777777" w:rsidR="00813407" w:rsidRDefault="00813407">
      <w:pPr>
        <w:jc w:val="center"/>
      </w:pPr>
    </w:p>
    <w:p w14:paraId="7DEC0E3E" w14:textId="77777777" w:rsidR="00813407" w:rsidRDefault="00813407">
      <w:pPr>
        <w:jc w:val="center"/>
      </w:pPr>
    </w:p>
    <w:p w14:paraId="63EB4B72" w14:textId="77777777" w:rsidR="00813407" w:rsidRDefault="00813407">
      <w:pPr>
        <w:pStyle w:val="Nagwek4"/>
        <w:rPr>
          <w:bCs/>
        </w:rPr>
      </w:pPr>
      <w:r>
        <w:rPr>
          <w:bCs/>
        </w:rPr>
        <w:t>C.  SPOSÓB ODBIORU POZWOLENIA</w:t>
      </w:r>
    </w:p>
    <w:p w14:paraId="54BA360B" w14:textId="77777777" w:rsidR="00813407" w:rsidRDefault="00813407">
      <w:pPr>
        <w:jc w:val="center"/>
      </w:pPr>
    </w:p>
    <w:tbl>
      <w:tblPr>
        <w:tblW w:w="9684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2"/>
        <w:gridCol w:w="4852"/>
      </w:tblGrid>
      <w:tr w:rsidR="00813407" w14:paraId="74867FF4" w14:textId="77777777" w:rsidTr="00F05BC7">
        <w:trPr>
          <w:trHeight w:val="302"/>
        </w:trPr>
        <w:tc>
          <w:tcPr>
            <w:tcW w:w="4832" w:type="dxa"/>
          </w:tcPr>
          <w:p w14:paraId="06B837D7" w14:textId="59D6D719" w:rsidR="00813407" w:rsidRDefault="00813407">
            <w:pPr>
              <w:pStyle w:val="Stopka"/>
              <w:pBdr>
                <w:between w:val="single" w:sz="8" w:space="1" w:color="auto"/>
              </w:pBdr>
              <w:tabs>
                <w:tab w:val="clear" w:pos="4536"/>
                <w:tab w:val="clear" w:pos="9072"/>
              </w:tabs>
              <w:spacing w:before="120"/>
            </w:pPr>
            <w:r>
              <w:t>Sposób odbioru pozwolenia (decyzji)</w:t>
            </w:r>
            <w:r w:rsidR="00F05BC7">
              <w:t>:</w:t>
            </w:r>
          </w:p>
        </w:tc>
        <w:tc>
          <w:tcPr>
            <w:tcW w:w="4852" w:type="dxa"/>
          </w:tcPr>
          <w:p w14:paraId="6442DF89" w14:textId="4AC15A4D" w:rsidR="00813407" w:rsidRDefault="00813407" w:rsidP="00F05BC7">
            <w:pPr>
              <w:pStyle w:val="Stopka"/>
              <w:pBdr>
                <w:between w:val="single" w:sz="8" w:space="1" w:color="auto"/>
              </w:pBdr>
              <w:tabs>
                <w:tab w:val="clear" w:pos="4536"/>
                <w:tab w:val="clear" w:pos="9072"/>
              </w:tabs>
              <w:spacing w:before="120"/>
              <w:ind w:left="413"/>
            </w:pPr>
            <w:bookmarkStart w:id="37" w:name="osobiscie"/>
            <w:r>
              <w:rPr>
                <w:b/>
                <w:bCs/>
              </w:rPr>
              <w:t>O</w:t>
            </w:r>
            <w:bookmarkEnd w:id="37"/>
            <w:r>
              <w:t xml:space="preserve">     </w:t>
            </w:r>
            <w:r w:rsidR="00F05BC7">
              <w:t>e-Doręczenia</w:t>
            </w:r>
          </w:p>
        </w:tc>
      </w:tr>
      <w:tr w:rsidR="00813407" w14:paraId="0BCC4C88" w14:textId="77777777" w:rsidTr="00F05BC7">
        <w:trPr>
          <w:trHeight w:val="302"/>
        </w:trPr>
        <w:tc>
          <w:tcPr>
            <w:tcW w:w="4832" w:type="dxa"/>
          </w:tcPr>
          <w:p w14:paraId="66E7B723" w14:textId="4B1B6AF9" w:rsidR="00813407" w:rsidRDefault="00F17CC1" w:rsidP="00F05BC7">
            <w:r>
              <w:rPr>
                <w:b/>
                <w:bCs/>
              </w:rPr>
              <w:t xml:space="preserve"> O</w:t>
            </w:r>
            <w:r>
              <w:t xml:space="preserve">      ePUAP </w:t>
            </w:r>
          </w:p>
        </w:tc>
        <w:tc>
          <w:tcPr>
            <w:tcW w:w="4852" w:type="dxa"/>
          </w:tcPr>
          <w:p w14:paraId="7210866E" w14:textId="77777777" w:rsidR="00813407" w:rsidRDefault="00813407">
            <w:pPr>
              <w:spacing w:before="120"/>
              <w:ind w:left="413"/>
            </w:pPr>
            <w:bookmarkStart w:id="38" w:name="przez_poczte"/>
            <w:r>
              <w:rPr>
                <w:b/>
                <w:bCs/>
              </w:rPr>
              <w:t>O</w:t>
            </w:r>
            <w:bookmarkEnd w:id="38"/>
            <w:r>
              <w:t xml:space="preserve">      pocztą</w:t>
            </w:r>
          </w:p>
          <w:p w14:paraId="6269B186" w14:textId="2C4B324B" w:rsidR="00F05BC7" w:rsidRDefault="00F05BC7" w:rsidP="00F05BC7">
            <w:pPr>
              <w:spacing w:before="120"/>
              <w:ind w:left="413"/>
            </w:pPr>
            <w:r>
              <w:rPr>
                <w:b/>
                <w:bCs/>
              </w:rPr>
              <w:t>O</w:t>
            </w:r>
            <w:r>
              <w:t xml:space="preserve">     PUE</w:t>
            </w:r>
          </w:p>
        </w:tc>
      </w:tr>
    </w:tbl>
    <w:p w14:paraId="37A0B1A2" w14:textId="2C410010" w:rsidR="00813407" w:rsidRDefault="00F05BC7">
      <w:r>
        <w:t>(adres do doręczeń__________________________________________________________________________)</w:t>
      </w:r>
    </w:p>
    <w:p w14:paraId="2ACB5E7B" w14:textId="77777777" w:rsidR="00813407" w:rsidRDefault="00813407">
      <w:pPr>
        <w:ind w:left="2832" w:firstLine="708"/>
        <w:rPr>
          <w:b/>
        </w:rPr>
      </w:pPr>
    </w:p>
    <w:p w14:paraId="56F46B3A" w14:textId="77777777" w:rsidR="00813407" w:rsidRDefault="00813407">
      <w:pPr>
        <w:ind w:left="2832" w:firstLine="708"/>
        <w:rPr>
          <w:b/>
        </w:rPr>
      </w:pPr>
      <w:r>
        <w:rPr>
          <w:b/>
        </w:rPr>
        <w:t>D. Załączone dokumenty:</w:t>
      </w:r>
    </w:p>
    <w:p w14:paraId="79C2620A" w14:textId="77777777" w:rsidR="00813407" w:rsidRDefault="00813407">
      <w:pPr>
        <w:ind w:left="2832" w:firstLine="708"/>
        <w:rPr>
          <w:b/>
        </w:rPr>
      </w:pP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1418"/>
      </w:tblGrid>
      <w:tr w:rsidR="00813407" w14:paraId="76784FBA" w14:textId="77777777">
        <w:tc>
          <w:tcPr>
            <w:tcW w:w="8222" w:type="dxa"/>
          </w:tcPr>
          <w:p w14:paraId="31380EE6" w14:textId="77777777" w:rsidR="00813407" w:rsidRDefault="00813407">
            <w:pPr>
              <w:pStyle w:val="Stopka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-567"/>
              </w:tabs>
              <w:spacing w:before="240"/>
              <w:ind w:left="356" w:hanging="284"/>
            </w:pPr>
            <w:r>
              <w:t>Kopia dokumentu potwierdzającego dokonanie wpisu do rejestru przedsiębiorców telekomunikacyjnych</w:t>
            </w:r>
          </w:p>
        </w:tc>
        <w:tc>
          <w:tcPr>
            <w:tcW w:w="1418" w:type="dxa"/>
          </w:tcPr>
          <w:p w14:paraId="4EA04B5F" w14:textId="77777777" w:rsidR="00813407" w:rsidRDefault="00813407">
            <w:pPr>
              <w:numPr>
                <w:ilvl w:val="12"/>
                <w:numId w:val="0"/>
              </w:numPr>
              <w:tabs>
                <w:tab w:val="left" w:pos="-567"/>
              </w:tabs>
              <w:spacing w:before="240"/>
              <w:rPr>
                <w:b/>
                <w:bCs/>
              </w:rPr>
            </w:pPr>
            <w:r>
              <w:t xml:space="preserve">            </w:t>
            </w:r>
            <w:bookmarkStart w:id="39" w:name="dok2"/>
            <w:r>
              <w:rPr>
                <w:b/>
                <w:bCs/>
              </w:rPr>
              <w:sym w:font="Webdings" w:char="F063"/>
            </w:r>
            <w:bookmarkEnd w:id="39"/>
          </w:p>
        </w:tc>
      </w:tr>
      <w:tr w:rsidR="00813407" w14:paraId="430A9706" w14:textId="77777777">
        <w:tc>
          <w:tcPr>
            <w:tcW w:w="8222" w:type="dxa"/>
          </w:tcPr>
          <w:p w14:paraId="00979912" w14:textId="77777777" w:rsidR="00813407" w:rsidRDefault="00813407">
            <w:pPr>
              <w:numPr>
                <w:ilvl w:val="0"/>
                <w:numId w:val="9"/>
              </w:numPr>
              <w:tabs>
                <w:tab w:val="left" w:pos="-567"/>
              </w:tabs>
              <w:spacing w:before="240"/>
              <w:ind w:left="356" w:hanging="284"/>
            </w:pPr>
            <w:r>
              <w:t xml:space="preserve">Dane techniczno-eksploatacyjne stacji linii radiowej (Załącznik 1) </w:t>
            </w:r>
          </w:p>
        </w:tc>
        <w:tc>
          <w:tcPr>
            <w:tcW w:w="1418" w:type="dxa"/>
          </w:tcPr>
          <w:p w14:paraId="52D7FCD0" w14:textId="77777777" w:rsidR="00813407" w:rsidRDefault="00813407">
            <w:pPr>
              <w:numPr>
                <w:ilvl w:val="12"/>
                <w:numId w:val="0"/>
              </w:numPr>
              <w:tabs>
                <w:tab w:val="left" w:pos="-567"/>
                <w:tab w:val="center" w:pos="379"/>
              </w:tabs>
              <w:spacing w:before="120"/>
              <w:rPr>
                <w:sz w:val="28"/>
              </w:rPr>
            </w:pPr>
            <w:r>
              <w:t xml:space="preserve">szt.   </w:t>
            </w:r>
            <w:r>
              <w:rPr>
                <w:sz w:val="28"/>
              </w:rPr>
              <w:t xml:space="preserve">   </w:t>
            </w:r>
            <w:bookmarkStart w:id="40" w:name="dok5"/>
            <w:bookmarkEnd w:id="40"/>
            <w:r>
              <w:rPr>
                <w:sz w:val="28"/>
              </w:rPr>
              <w:t xml:space="preserve"> </w:t>
            </w:r>
          </w:p>
        </w:tc>
      </w:tr>
      <w:tr w:rsidR="00813407" w14:paraId="72505317" w14:textId="77777777">
        <w:tc>
          <w:tcPr>
            <w:tcW w:w="8222" w:type="dxa"/>
          </w:tcPr>
          <w:p w14:paraId="08508FDC" w14:textId="77777777" w:rsidR="00813407" w:rsidRDefault="00813407">
            <w:pPr>
              <w:numPr>
                <w:ilvl w:val="0"/>
                <w:numId w:val="9"/>
              </w:numPr>
              <w:tabs>
                <w:tab w:val="left" w:pos="-567"/>
              </w:tabs>
              <w:spacing w:before="240"/>
              <w:ind w:left="356" w:hanging="284"/>
            </w:pPr>
            <w:r>
              <w:t xml:space="preserve">Dane techniczno-eksploatacyjne przęsła radiowego (Załącznik 2) </w:t>
            </w:r>
          </w:p>
        </w:tc>
        <w:tc>
          <w:tcPr>
            <w:tcW w:w="1418" w:type="dxa"/>
          </w:tcPr>
          <w:p w14:paraId="15AB93C3" w14:textId="77777777" w:rsidR="00813407" w:rsidRDefault="00813407">
            <w:pPr>
              <w:numPr>
                <w:ilvl w:val="12"/>
                <w:numId w:val="0"/>
              </w:numPr>
              <w:tabs>
                <w:tab w:val="left" w:pos="-567"/>
              </w:tabs>
              <w:spacing w:before="120"/>
              <w:ind w:right="-2"/>
              <w:rPr>
                <w:sz w:val="28"/>
              </w:rPr>
            </w:pPr>
            <w:r>
              <w:t xml:space="preserve">szt.     </w:t>
            </w:r>
            <w:r>
              <w:rPr>
                <w:sz w:val="28"/>
              </w:rPr>
              <w:t xml:space="preserve">  </w:t>
            </w:r>
            <w:bookmarkStart w:id="41" w:name="dok6"/>
            <w:bookmarkEnd w:id="41"/>
          </w:p>
        </w:tc>
      </w:tr>
      <w:tr w:rsidR="00813407" w14:paraId="40B71372" w14:textId="77777777">
        <w:trPr>
          <w:trHeight w:val="545"/>
        </w:trPr>
        <w:tc>
          <w:tcPr>
            <w:tcW w:w="8222" w:type="dxa"/>
          </w:tcPr>
          <w:p w14:paraId="0E907C7D" w14:textId="77777777" w:rsidR="00813407" w:rsidRDefault="00813407">
            <w:pPr>
              <w:numPr>
                <w:ilvl w:val="0"/>
                <w:numId w:val="9"/>
              </w:numPr>
              <w:tabs>
                <w:tab w:val="left" w:pos="-567"/>
              </w:tabs>
              <w:spacing w:before="240"/>
              <w:ind w:left="356" w:hanging="284"/>
            </w:pPr>
            <w:r>
              <w:t>Uzupełniające dane techniczno-eksploatacyjne przęsła radiowego (Dodatek do Załącznika 2)</w:t>
            </w:r>
          </w:p>
        </w:tc>
        <w:tc>
          <w:tcPr>
            <w:tcW w:w="1418" w:type="dxa"/>
          </w:tcPr>
          <w:p w14:paraId="580486E0" w14:textId="77777777" w:rsidR="00813407" w:rsidRDefault="00813407">
            <w:pPr>
              <w:numPr>
                <w:ilvl w:val="12"/>
                <w:numId w:val="0"/>
              </w:numPr>
              <w:tabs>
                <w:tab w:val="left" w:pos="-567"/>
                <w:tab w:val="right" w:pos="1279"/>
              </w:tabs>
              <w:spacing w:before="120"/>
              <w:rPr>
                <w:sz w:val="28"/>
              </w:rPr>
            </w:pPr>
            <w:r>
              <w:t xml:space="preserve">szt.   </w:t>
            </w:r>
            <w:r>
              <w:rPr>
                <w:sz w:val="28"/>
              </w:rPr>
              <w:t xml:space="preserve">   </w:t>
            </w:r>
            <w:bookmarkStart w:id="42" w:name="dok7"/>
            <w:bookmarkEnd w:id="42"/>
          </w:p>
        </w:tc>
      </w:tr>
      <w:tr w:rsidR="00813407" w14:paraId="03D49211" w14:textId="77777777">
        <w:trPr>
          <w:trHeight w:val="531"/>
        </w:trPr>
        <w:tc>
          <w:tcPr>
            <w:tcW w:w="8222" w:type="dxa"/>
          </w:tcPr>
          <w:p w14:paraId="4A71CE9C" w14:textId="77777777" w:rsidR="00813407" w:rsidRDefault="00813407">
            <w:pPr>
              <w:numPr>
                <w:ilvl w:val="0"/>
                <w:numId w:val="9"/>
              </w:numPr>
              <w:tabs>
                <w:tab w:val="left" w:pos="-567"/>
              </w:tabs>
              <w:spacing w:before="240"/>
              <w:ind w:left="356" w:hanging="284"/>
            </w:pPr>
            <w:r>
              <w:t xml:space="preserve">Dane techniczno-eksploatacyjne urządzenia nadawczo-odbiorczego (Załącznik 3) </w:t>
            </w:r>
          </w:p>
        </w:tc>
        <w:tc>
          <w:tcPr>
            <w:tcW w:w="1418" w:type="dxa"/>
          </w:tcPr>
          <w:p w14:paraId="0B101A7B" w14:textId="77777777" w:rsidR="00813407" w:rsidRDefault="00813407">
            <w:pPr>
              <w:numPr>
                <w:ilvl w:val="12"/>
                <w:numId w:val="0"/>
              </w:numPr>
              <w:tabs>
                <w:tab w:val="left" w:pos="-567"/>
                <w:tab w:val="center" w:pos="379"/>
              </w:tabs>
              <w:spacing w:before="120"/>
            </w:pPr>
            <w:r>
              <w:t xml:space="preserve">szt.     </w:t>
            </w:r>
            <w:r>
              <w:rPr>
                <w:sz w:val="28"/>
              </w:rPr>
              <w:t xml:space="preserve">  </w:t>
            </w:r>
            <w:bookmarkStart w:id="43" w:name="dok8"/>
            <w:bookmarkEnd w:id="43"/>
          </w:p>
        </w:tc>
      </w:tr>
      <w:tr w:rsidR="00813407" w14:paraId="2A8662BA" w14:textId="77777777">
        <w:trPr>
          <w:trHeight w:val="397"/>
        </w:trPr>
        <w:tc>
          <w:tcPr>
            <w:tcW w:w="8222" w:type="dxa"/>
          </w:tcPr>
          <w:p w14:paraId="0CF43E31" w14:textId="77777777" w:rsidR="00813407" w:rsidRDefault="00813407">
            <w:pPr>
              <w:numPr>
                <w:ilvl w:val="0"/>
                <w:numId w:val="9"/>
              </w:numPr>
              <w:tabs>
                <w:tab w:val="left" w:pos="-567"/>
              </w:tabs>
              <w:spacing w:before="240"/>
              <w:ind w:left="356" w:hanging="284"/>
            </w:pPr>
            <w:r>
              <w:t>Dane techniczno-eksploatacyjne anteny (Załącznik 4)</w:t>
            </w:r>
          </w:p>
        </w:tc>
        <w:tc>
          <w:tcPr>
            <w:tcW w:w="1418" w:type="dxa"/>
          </w:tcPr>
          <w:p w14:paraId="11029121" w14:textId="77777777" w:rsidR="00813407" w:rsidRDefault="00813407">
            <w:pPr>
              <w:numPr>
                <w:ilvl w:val="12"/>
                <w:numId w:val="0"/>
              </w:numPr>
              <w:tabs>
                <w:tab w:val="left" w:pos="-567"/>
              </w:tabs>
              <w:spacing w:before="120"/>
              <w:ind w:left="-520" w:firstLine="450"/>
              <w:rPr>
                <w:sz w:val="28"/>
              </w:rPr>
            </w:pPr>
            <w:r>
              <w:t xml:space="preserve">  szt.   </w:t>
            </w:r>
            <w:r>
              <w:rPr>
                <w:sz w:val="28"/>
              </w:rPr>
              <w:t xml:space="preserve">   </w:t>
            </w:r>
            <w:bookmarkStart w:id="44" w:name="dok9"/>
            <w:bookmarkEnd w:id="44"/>
          </w:p>
        </w:tc>
      </w:tr>
      <w:tr w:rsidR="00813407" w14:paraId="72FECBEC" w14:textId="77777777">
        <w:trPr>
          <w:trHeight w:val="617"/>
        </w:trPr>
        <w:tc>
          <w:tcPr>
            <w:tcW w:w="8222" w:type="dxa"/>
          </w:tcPr>
          <w:p w14:paraId="008634D8" w14:textId="77777777" w:rsidR="00813407" w:rsidRDefault="00813407">
            <w:pPr>
              <w:numPr>
                <w:ilvl w:val="0"/>
                <w:numId w:val="9"/>
              </w:numPr>
              <w:tabs>
                <w:tab w:val="left" w:pos="-567"/>
              </w:tabs>
              <w:spacing w:before="240"/>
              <w:ind w:left="356" w:hanging="284"/>
            </w:pPr>
            <w:r>
              <w:t>Kopia dokumentu potwierdzającego spełnianie przez urządzenia zasadniczych wymagań</w:t>
            </w:r>
          </w:p>
        </w:tc>
        <w:tc>
          <w:tcPr>
            <w:tcW w:w="1418" w:type="dxa"/>
          </w:tcPr>
          <w:p w14:paraId="37A5E995" w14:textId="77777777" w:rsidR="00813407" w:rsidRDefault="00813407">
            <w:pPr>
              <w:numPr>
                <w:ilvl w:val="12"/>
                <w:numId w:val="0"/>
              </w:numPr>
              <w:tabs>
                <w:tab w:val="left" w:pos="-567"/>
                <w:tab w:val="center" w:pos="379"/>
              </w:tabs>
              <w:spacing w:before="120"/>
              <w:rPr>
                <w:sz w:val="28"/>
              </w:rPr>
            </w:pPr>
            <w:r>
              <w:t>szt</w:t>
            </w:r>
            <w:r>
              <w:rPr>
                <w:sz w:val="24"/>
              </w:rPr>
              <w:t xml:space="preserve">.   </w:t>
            </w:r>
            <w:r>
              <w:rPr>
                <w:sz w:val="28"/>
              </w:rPr>
              <w:t xml:space="preserve">  </w:t>
            </w:r>
            <w:bookmarkStart w:id="45" w:name="dok10"/>
            <w:bookmarkEnd w:id="45"/>
          </w:p>
        </w:tc>
      </w:tr>
    </w:tbl>
    <w:p w14:paraId="33E21D63" w14:textId="77777777" w:rsidR="00813407" w:rsidRDefault="00813407">
      <w:pPr>
        <w:tabs>
          <w:tab w:val="left" w:pos="-567"/>
        </w:tabs>
        <w:spacing w:before="240" w:after="1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E.  Inne dokumenty lub dodatkowe informacje:</w:t>
      </w:r>
    </w:p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1418"/>
      </w:tblGrid>
      <w:tr w:rsidR="00813407" w14:paraId="1C139766" w14:textId="77777777">
        <w:tc>
          <w:tcPr>
            <w:tcW w:w="8222" w:type="dxa"/>
          </w:tcPr>
          <w:p w14:paraId="048E342A" w14:textId="77777777" w:rsidR="00813407" w:rsidRDefault="00813407">
            <w:pPr>
              <w:pStyle w:val="Stopka"/>
              <w:tabs>
                <w:tab w:val="clear" w:pos="4536"/>
                <w:tab w:val="clear" w:pos="9072"/>
                <w:tab w:val="left" w:pos="-567"/>
              </w:tabs>
              <w:spacing w:before="240"/>
            </w:pPr>
            <w:bookmarkStart w:id="46" w:name="inne1"/>
            <w:bookmarkEnd w:id="46"/>
            <w:r>
              <w:t xml:space="preserve"> </w:t>
            </w:r>
          </w:p>
        </w:tc>
        <w:tc>
          <w:tcPr>
            <w:tcW w:w="1418" w:type="dxa"/>
          </w:tcPr>
          <w:p w14:paraId="5E73D086" w14:textId="77777777" w:rsidR="00813407" w:rsidRDefault="00813407">
            <w:pPr>
              <w:pStyle w:val="Stopka"/>
              <w:tabs>
                <w:tab w:val="clear" w:pos="4536"/>
                <w:tab w:val="clear" w:pos="9072"/>
                <w:tab w:val="left" w:pos="-567"/>
                <w:tab w:val="center" w:pos="534"/>
              </w:tabs>
              <w:spacing w:before="120"/>
            </w:pPr>
            <w:r>
              <w:t xml:space="preserve">szt.        </w:t>
            </w:r>
            <w:r>
              <w:rPr>
                <w:sz w:val="28"/>
              </w:rPr>
              <w:t xml:space="preserve"> </w:t>
            </w:r>
            <w:bookmarkStart w:id="47" w:name="il1"/>
            <w:bookmarkEnd w:id="47"/>
            <w:r>
              <w:rPr>
                <w:sz w:val="28"/>
              </w:rPr>
              <w:t xml:space="preserve">       </w:t>
            </w:r>
          </w:p>
        </w:tc>
      </w:tr>
      <w:tr w:rsidR="00813407" w14:paraId="67FD9F84" w14:textId="77777777">
        <w:tc>
          <w:tcPr>
            <w:tcW w:w="8222" w:type="dxa"/>
          </w:tcPr>
          <w:p w14:paraId="36A3DB0E" w14:textId="77777777" w:rsidR="00813407" w:rsidRDefault="00813407">
            <w:pPr>
              <w:pStyle w:val="Stopka"/>
              <w:tabs>
                <w:tab w:val="clear" w:pos="4536"/>
                <w:tab w:val="clear" w:pos="9072"/>
                <w:tab w:val="left" w:pos="-567"/>
              </w:tabs>
              <w:spacing w:before="240"/>
            </w:pPr>
            <w:bookmarkStart w:id="48" w:name="inne2"/>
            <w:bookmarkEnd w:id="48"/>
            <w:r>
              <w:t xml:space="preserve">  </w:t>
            </w:r>
          </w:p>
        </w:tc>
        <w:tc>
          <w:tcPr>
            <w:tcW w:w="1418" w:type="dxa"/>
          </w:tcPr>
          <w:p w14:paraId="47176800" w14:textId="77777777" w:rsidR="00813407" w:rsidRDefault="00813407">
            <w:pPr>
              <w:tabs>
                <w:tab w:val="left" w:pos="-567"/>
                <w:tab w:val="center" w:pos="534"/>
              </w:tabs>
              <w:spacing w:before="120"/>
            </w:pPr>
            <w:r>
              <w:t xml:space="preserve">szt.        </w:t>
            </w:r>
            <w:r>
              <w:rPr>
                <w:sz w:val="28"/>
              </w:rPr>
              <w:t xml:space="preserve"> </w:t>
            </w:r>
            <w:bookmarkStart w:id="49" w:name="il2"/>
            <w:bookmarkEnd w:id="49"/>
            <w:r>
              <w:rPr>
                <w:sz w:val="28"/>
              </w:rPr>
              <w:t xml:space="preserve">     </w:t>
            </w:r>
            <w:r>
              <w:t xml:space="preserve"> </w:t>
            </w:r>
          </w:p>
        </w:tc>
      </w:tr>
      <w:tr w:rsidR="00813407" w14:paraId="1688A684" w14:textId="77777777">
        <w:tc>
          <w:tcPr>
            <w:tcW w:w="8222" w:type="dxa"/>
          </w:tcPr>
          <w:p w14:paraId="07DD6ACA" w14:textId="77777777" w:rsidR="00813407" w:rsidRDefault="00813407">
            <w:pPr>
              <w:pStyle w:val="Stopka"/>
              <w:tabs>
                <w:tab w:val="clear" w:pos="4536"/>
                <w:tab w:val="clear" w:pos="9072"/>
                <w:tab w:val="left" w:pos="-567"/>
              </w:tabs>
              <w:spacing w:before="240"/>
            </w:pPr>
            <w:r>
              <w:t xml:space="preserve"> </w:t>
            </w:r>
            <w:bookmarkStart w:id="50" w:name="inne3"/>
            <w:bookmarkEnd w:id="50"/>
          </w:p>
        </w:tc>
        <w:tc>
          <w:tcPr>
            <w:tcW w:w="1418" w:type="dxa"/>
          </w:tcPr>
          <w:p w14:paraId="54568712" w14:textId="77777777" w:rsidR="00813407" w:rsidRDefault="00813407">
            <w:pPr>
              <w:tabs>
                <w:tab w:val="left" w:pos="-567"/>
                <w:tab w:val="left" w:pos="368"/>
                <w:tab w:val="center" w:pos="534"/>
              </w:tabs>
              <w:spacing w:before="120"/>
            </w:pPr>
            <w:r>
              <w:t xml:space="preserve">szt.        </w:t>
            </w:r>
            <w:r>
              <w:rPr>
                <w:sz w:val="28"/>
              </w:rPr>
              <w:t xml:space="preserve"> </w:t>
            </w:r>
            <w:bookmarkStart w:id="51" w:name="il3"/>
            <w:bookmarkEnd w:id="51"/>
            <w:r>
              <w:rPr>
                <w:sz w:val="28"/>
              </w:rPr>
              <w:t xml:space="preserve">           </w:t>
            </w:r>
          </w:p>
        </w:tc>
      </w:tr>
      <w:tr w:rsidR="00813407" w14:paraId="68464174" w14:textId="77777777">
        <w:trPr>
          <w:trHeight w:val="523"/>
        </w:trPr>
        <w:tc>
          <w:tcPr>
            <w:tcW w:w="8222" w:type="dxa"/>
          </w:tcPr>
          <w:p w14:paraId="1368DBCA" w14:textId="77777777" w:rsidR="00813407" w:rsidRDefault="00813407">
            <w:pPr>
              <w:pStyle w:val="Stopka"/>
              <w:tabs>
                <w:tab w:val="clear" w:pos="4536"/>
                <w:tab w:val="clear" w:pos="9072"/>
                <w:tab w:val="left" w:pos="-567"/>
              </w:tabs>
              <w:spacing w:before="240"/>
            </w:pPr>
            <w:r>
              <w:t xml:space="preserve"> </w:t>
            </w:r>
            <w:bookmarkStart w:id="52" w:name="inne4"/>
            <w:bookmarkEnd w:id="52"/>
          </w:p>
        </w:tc>
        <w:tc>
          <w:tcPr>
            <w:tcW w:w="1418" w:type="dxa"/>
          </w:tcPr>
          <w:p w14:paraId="38C492F3" w14:textId="77777777" w:rsidR="00813407" w:rsidRDefault="00813407">
            <w:pPr>
              <w:tabs>
                <w:tab w:val="left" w:pos="-567"/>
                <w:tab w:val="left" w:pos="356"/>
                <w:tab w:val="center" w:pos="534"/>
              </w:tabs>
              <w:spacing w:before="120"/>
            </w:pPr>
            <w:r>
              <w:t xml:space="preserve">szt.      </w:t>
            </w:r>
            <w:r>
              <w:rPr>
                <w:sz w:val="28"/>
              </w:rPr>
              <w:t xml:space="preserve">  </w:t>
            </w:r>
            <w:bookmarkStart w:id="53" w:name="il4"/>
            <w:bookmarkEnd w:id="53"/>
            <w:r>
              <w:rPr>
                <w:sz w:val="28"/>
              </w:rPr>
              <w:t xml:space="preserve">   </w:t>
            </w:r>
          </w:p>
        </w:tc>
      </w:tr>
    </w:tbl>
    <w:p w14:paraId="6A49DC6D" w14:textId="77777777" w:rsidR="00813407" w:rsidRDefault="00813407"/>
    <w:p w14:paraId="2E9A20E8" w14:textId="77777777" w:rsidR="00813407" w:rsidRDefault="00813407">
      <w:pPr>
        <w:ind w:left="1416" w:firstLine="708"/>
        <w:rPr>
          <w:b/>
        </w:rPr>
      </w:pPr>
    </w:p>
    <w:p w14:paraId="09458176" w14:textId="77777777" w:rsidR="00813407" w:rsidRDefault="00813407">
      <w:pPr>
        <w:ind w:left="1416" w:firstLine="708"/>
        <w:rPr>
          <w:b/>
        </w:rPr>
      </w:pPr>
    </w:p>
    <w:p w14:paraId="4A844CFB" w14:textId="77777777" w:rsidR="00813407" w:rsidRDefault="00813407">
      <w:pPr>
        <w:ind w:left="1416" w:firstLine="708"/>
        <w:rPr>
          <w:b/>
          <w:sz w:val="24"/>
        </w:rPr>
      </w:pPr>
      <w:r>
        <w:rPr>
          <w:b/>
        </w:rPr>
        <w:t>F.  Inne dokumenty lub dodatkowe informacje:</w:t>
      </w: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1418"/>
      </w:tblGrid>
      <w:tr w:rsidR="00813407" w14:paraId="6FAD53F3" w14:textId="77777777" w:rsidTr="00F05BC7">
        <w:tc>
          <w:tcPr>
            <w:tcW w:w="8222" w:type="dxa"/>
          </w:tcPr>
          <w:p w14:paraId="39218AB3" w14:textId="3D1952A9" w:rsidR="00813407" w:rsidRDefault="00813407" w:rsidP="00F05BC7">
            <w:pPr>
              <w:pStyle w:val="Stopka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-567"/>
              </w:tabs>
              <w:spacing w:before="240"/>
              <w:ind w:left="356" w:hanging="284"/>
            </w:pPr>
            <w:r>
              <w:t xml:space="preserve">Pełnomocnictwo do reprezentowania wnioskodawcy </w:t>
            </w:r>
            <w:r>
              <w:br/>
            </w:r>
            <w:r>
              <w:rPr>
                <w:sz w:val="16"/>
                <w:szCs w:val="16"/>
              </w:rPr>
              <w:t xml:space="preserve">/ opłata skarbowa w wysokości 17,00 zł od złożenia dokumentu stwierdzającego udzielenie pełnomocnictwa lub prokury (oraz jego odpisu, wypisu lub kopii). </w:t>
            </w:r>
          </w:p>
        </w:tc>
        <w:tc>
          <w:tcPr>
            <w:tcW w:w="1418" w:type="dxa"/>
          </w:tcPr>
          <w:p w14:paraId="56D2CA72" w14:textId="77777777" w:rsidR="00813407" w:rsidRDefault="00813407">
            <w:pPr>
              <w:numPr>
                <w:ilvl w:val="12"/>
                <w:numId w:val="0"/>
              </w:numPr>
              <w:tabs>
                <w:tab w:val="left" w:pos="-567"/>
              </w:tabs>
              <w:spacing w:before="240"/>
              <w:rPr>
                <w:b/>
                <w:bCs/>
                <w:noProof/>
              </w:rPr>
            </w:pPr>
            <w:r>
              <w:rPr>
                <w:noProof/>
              </w:rPr>
              <w:t xml:space="preserve">           </w:t>
            </w:r>
            <w:bookmarkStart w:id="54" w:name="dok3"/>
            <w:r>
              <w:rPr>
                <w:noProof/>
              </w:rPr>
              <w:t xml:space="preserve"> </w:t>
            </w:r>
            <w:r>
              <w:rPr>
                <w:b/>
                <w:bCs/>
                <w:noProof/>
              </w:rPr>
              <w:sym w:font="Webdings" w:char="F063"/>
            </w:r>
            <w:bookmarkEnd w:id="54"/>
          </w:p>
        </w:tc>
      </w:tr>
    </w:tbl>
    <w:p w14:paraId="677A77A1" w14:textId="77777777" w:rsidR="00813407" w:rsidRDefault="00813407"/>
    <w:p w14:paraId="675EA0E9" w14:textId="77777777" w:rsidR="00813407" w:rsidRDefault="00813407"/>
    <w:p w14:paraId="344FE8D5" w14:textId="30BEE5AE" w:rsidR="00813407" w:rsidRDefault="00813407" w:rsidP="00521908">
      <w:pPr>
        <w:jc w:val="both"/>
      </w:pPr>
      <w:r>
        <w:rPr>
          <w:sz w:val="16"/>
          <w:szCs w:val="16"/>
        </w:rPr>
        <w:t>W przypadku zaistnienia konieczności wydania nowego pozwolenia spowodowanego zmianą urządzeń nadawczo-odbiorczych proszę o uchylenie dotychczasowego pozwolenia radiowego oraz wydanie nowego pozwolenia radiowego</w:t>
      </w:r>
      <w:r w:rsidR="007B2047">
        <w:rPr>
          <w:sz w:val="16"/>
          <w:szCs w:val="16"/>
        </w:rPr>
        <w:t>.</w:t>
      </w:r>
    </w:p>
    <w:p w14:paraId="78A3F337" w14:textId="77777777" w:rsidR="00813407" w:rsidRDefault="00813407" w:rsidP="00521908">
      <w:pPr>
        <w:jc w:val="both"/>
      </w:pPr>
    </w:p>
    <w:p w14:paraId="44B67BE4" w14:textId="77777777" w:rsidR="00813407" w:rsidRDefault="00813407" w:rsidP="00521908">
      <w:pPr>
        <w:jc w:val="both"/>
      </w:pPr>
    </w:p>
    <w:p w14:paraId="27BBBDDC" w14:textId="73668E19" w:rsidR="00813407" w:rsidRDefault="00813407" w:rsidP="00F05BC7">
      <w:pPr>
        <w:pStyle w:val="Akapitzlist"/>
        <w:numPr>
          <w:ilvl w:val="0"/>
          <w:numId w:val="13"/>
        </w:numPr>
        <w:spacing w:after="60"/>
        <w:jc w:val="both"/>
      </w:pPr>
      <w:r>
        <w:t xml:space="preserve">informujemy że została przesłana wersja elektroniczna tego wniosku na adres: </w:t>
      </w:r>
      <w:hyperlink r:id="rId7" w:history="1">
        <w:r>
          <w:rPr>
            <w:rStyle w:val="Hipercze"/>
          </w:rPr>
          <w:t>wsz@uke.gov.pl</w:t>
        </w:r>
      </w:hyperlink>
      <w:r>
        <w:t xml:space="preserve"> . W przypadku wystąpienia niezgodności danych z formą papierową wniosku poprawne parametry zawarte są w wersji elektronicznej wniosku.</w:t>
      </w:r>
    </w:p>
    <w:p w14:paraId="686F6734" w14:textId="3C439EDE" w:rsidR="00521908" w:rsidRDefault="00521908" w:rsidP="00521908">
      <w:pPr>
        <w:ind w:left="5103"/>
        <w:jc w:val="both"/>
      </w:pPr>
    </w:p>
    <w:p w14:paraId="14D71E45" w14:textId="77777777" w:rsidR="00521908" w:rsidRDefault="00521908" w:rsidP="00521908">
      <w:pPr>
        <w:ind w:left="5103"/>
        <w:jc w:val="both"/>
      </w:pPr>
    </w:p>
    <w:p w14:paraId="7DA06996" w14:textId="77777777" w:rsidR="002C4ABF" w:rsidRDefault="002C4ABF" w:rsidP="00521908">
      <w:pPr>
        <w:jc w:val="center"/>
        <w:rPr>
          <w:sz w:val="24"/>
        </w:rPr>
      </w:pPr>
    </w:p>
    <w:p w14:paraId="0DFF991B" w14:textId="77777777" w:rsidR="00813407" w:rsidRDefault="00813407" w:rsidP="00521908">
      <w:pPr>
        <w:jc w:val="center"/>
        <w:rPr>
          <w:sz w:val="24"/>
        </w:rPr>
      </w:pPr>
      <w:r>
        <w:rPr>
          <w:sz w:val="24"/>
        </w:rPr>
        <w:t>Stwierdzam, że wszystkie informacje podane w formularzu i w załącznikach są prawdziwe.</w:t>
      </w:r>
    </w:p>
    <w:p w14:paraId="21A14CCB" w14:textId="77777777" w:rsidR="00813407" w:rsidRDefault="00813407"/>
    <w:p w14:paraId="440BD320" w14:textId="77777777" w:rsidR="00813407" w:rsidRDefault="00813407"/>
    <w:p w14:paraId="14AF4220" w14:textId="77777777" w:rsidR="00813407" w:rsidRDefault="00813407"/>
    <w:p w14:paraId="228894C0" w14:textId="77777777" w:rsidR="00813407" w:rsidRDefault="00813407"/>
    <w:p w14:paraId="6CBF5C65" w14:textId="77777777" w:rsidR="00813407" w:rsidRDefault="00813407"/>
    <w:p w14:paraId="044875F2" w14:textId="77777777" w:rsidR="00813407" w:rsidRDefault="00813407"/>
    <w:p w14:paraId="6AE18414" w14:textId="77777777" w:rsidR="00813407" w:rsidRDefault="00813407">
      <w:pPr>
        <w:textAlignment w:val="auto"/>
        <w:rPr>
          <w:sz w:val="24"/>
        </w:rPr>
      </w:pPr>
      <w:r>
        <w:rPr>
          <w:sz w:val="24"/>
        </w:rPr>
        <w:t>____________________________________</w:t>
      </w:r>
    </w:p>
    <w:p w14:paraId="6894D1D3" w14:textId="77777777" w:rsidR="00813407" w:rsidRDefault="00813407">
      <w:pPr>
        <w:rPr>
          <w:i/>
          <w:iCs/>
        </w:rPr>
      </w:pPr>
      <w:r>
        <w:rPr>
          <w:sz w:val="24"/>
        </w:rPr>
        <w:t xml:space="preserve">                     </w:t>
      </w:r>
      <w:r>
        <w:rPr>
          <w:i/>
          <w:iCs/>
        </w:rPr>
        <w:t>Imię i nazwisko</w:t>
      </w:r>
    </w:p>
    <w:p w14:paraId="30426E7C" w14:textId="77777777" w:rsidR="00813407" w:rsidRDefault="00813407"/>
    <w:p w14:paraId="7F9554EC" w14:textId="77777777" w:rsidR="00813407" w:rsidRDefault="00813407"/>
    <w:p w14:paraId="1EE7E5AF" w14:textId="77777777" w:rsidR="00813407" w:rsidRDefault="00813407">
      <w:r>
        <w:tab/>
      </w:r>
      <w:r>
        <w:tab/>
      </w:r>
      <w:r>
        <w:tab/>
      </w:r>
      <w:r>
        <w:tab/>
      </w:r>
      <w:r>
        <w:tab/>
      </w:r>
    </w:p>
    <w:p w14:paraId="41633F78" w14:textId="77777777" w:rsidR="00813407" w:rsidRDefault="00813407">
      <w:pPr>
        <w:jc w:val="center"/>
      </w:pPr>
      <w:r>
        <w:rPr>
          <w:i/>
        </w:rPr>
        <w:t xml:space="preserve"> </w:t>
      </w:r>
    </w:p>
    <w:p w14:paraId="1786B0B8" w14:textId="77777777" w:rsidR="00813407" w:rsidRDefault="00813407">
      <w:pPr>
        <w:rPr>
          <w:sz w:val="24"/>
        </w:rPr>
      </w:pPr>
      <w:r>
        <w:rPr>
          <w:sz w:val="24"/>
        </w:rPr>
        <w:t>____________________________________</w:t>
      </w:r>
    </w:p>
    <w:p w14:paraId="25363952" w14:textId="1AD12D7D" w:rsidR="00813407" w:rsidRDefault="00813407">
      <w:pPr>
        <w:rPr>
          <w:i/>
          <w:iCs/>
        </w:rPr>
      </w:pPr>
      <w:r>
        <w:rPr>
          <w:sz w:val="24"/>
        </w:rPr>
        <w:t xml:space="preserve">                     </w:t>
      </w:r>
      <w:r>
        <w:rPr>
          <w:i/>
          <w:iCs/>
        </w:rPr>
        <w:t>Stanowisko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Podpis wnioskodawcy </w:t>
      </w:r>
    </w:p>
    <w:p w14:paraId="2C41B44A" w14:textId="77777777" w:rsidR="00813407" w:rsidRDefault="00813407"/>
    <w:p w14:paraId="6FAE48E1" w14:textId="77777777" w:rsidR="00813407" w:rsidRDefault="00813407"/>
    <w:p w14:paraId="0C2EE351" w14:textId="77777777" w:rsidR="00813407" w:rsidRDefault="00813407"/>
    <w:p w14:paraId="7DD34C66" w14:textId="77777777" w:rsidR="00813407" w:rsidRDefault="00813407">
      <w:r>
        <w:tab/>
      </w:r>
      <w:r>
        <w:tab/>
      </w:r>
      <w:r>
        <w:tab/>
      </w:r>
      <w:r>
        <w:tab/>
      </w:r>
      <w:r>
        <w:tab/>
      </w:r>
    </w:p>
    <w:p w14:paraId="2E26EB2E" w14:textId="77777777" w:rsidR="00813407" w:rsidRDefault="00813407">
      <w:pPr>
        <w:jc w:val="center"/>
      </w:pPr>
      <w:r>
        <w:rPr>
          <w:i/>
        </w:rPr>
        <w:t xml:space="preserve"> </w:t>
      </w:r>
    </w:p>
    <w:p w14:paraId="2618FC95" w14:textId="758BF9DB" w:rsidR="00813407" w:rsidRDefault="00813407">
      <w:r>
        <w:rPr>
          <w:sz w:val="16"/>
          <w:szCs w:val="16"/>
        </w:rPr>
        <w:t>/ W przypadku udzielonego pełnomocnictwa do wniosku należy wnieść dodatkowo opłata skarbowa w wysokości 17,00 zł od złożenia dokumentu stwierdzającego udzielenie pełnomocnictwa lub prokury (oraz jego odpisu, wypisu lub kopii)</w:t>
      </w:r>
    </w:p>
    <w:p w14:paraId="279EB4CD" w14:textId="3E5E93B9" w:rsidR="00813407" w:rsidRDefault="00813407">
      <w:pPr>
        <w:jc w:val="center"/>
        <w:rPr>
          <w:i/>
        </w:rPr>
      </w:pPr>
      <w:r>
        <w:rPr>
          <w:i/>
        </w:rPr>
        <w:t xml:space="preserve"> </w:t>
      </w:r>
    </w:p>
    <w:p w14:paraId="0E8AD9B1" w14:textId="77777777" w:rsidR="00813407" w:rsidRDefault="00813407"/>
    <w:p w14:paraId="7FCE1E22" w14:textId="77777777" w:rsidR="00813407" w:rsidRDefault="00813407"/>
    <w:p w14:paraId="2166FF75" w14:textId="4107DA32" w:rsidR="00813407" w:rsidRDefault="00F17CC1">
      <w:pPr>
        <w:rPr>
          <w:b/>
          <w:sz w:val="24"/>
        </w:rPr>
      </w:pPr>
      <w:r>
        <w:rPr>
          <w:b/>
          <w:sz w:val="24"/>
        </w:rPr>
        <w:br w:type="column"/>
      </w:r>
    </w:p>
    <w:p w14:paraId="0762DDC9" w14:textId="77777777" w:rsidR="00813407" w:rsidRDefault="00813407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813407" w14:paraId="00F350B4" w14:textId="77777777">
        <w:tc>
          <w:tcPr>
            <w:tcW w:w="92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76E316EC" w14:textId="77777777" w:rsidR="00813407" w:rsidRDefault="00813407">
            <w:pPr>
              <w:jc w:val="center"/>
            </w:pPr>
            <w:r>
              <w:rPr>
                <w:b/>
              </w:rPr>
              <w:t>INFORMACJE UZUPEŁNIAJĄCE</w:t>
            </w:r>
          </w:p>
        </w:tc>
      </w:tr>
    </w:tbl>
    <w:p w14:paraId="116BAB56" w14:textId="77777777" w:rsidR="00813407" w:rsidRDefault="00813407"/>
    <w:p w14:paraId="6A98C095" w14:textId="77777777" w:rsidR="00813407" w:rsidRDefault="00813407" w:rsidP="00521908">
      <w:pPr>
        <w:pStyle w:val="Stopka"/>
        <w:tabs>
          <w:tab w:val="clear" w:pos="4536"/>
          <w:tab w:val="clear" w:pos="9072"/>
        </w:tabs>
      </w:pPr>
      <w:bookmarkStart w:id="55" w:name="uwagi"/>
      <w:bookmarkEnd w:id="55"/>
      <w:r>
        <w:br w:type="page"/>
      </w:r>
      <w:bookmarkStart w:id="56" w:name="stacje"/>
    </w:p>
    <w:p w14:paraId="0120FE45" w14:textId="77777777" w:rsidR="00521908" w:rsidRDefault="00521908" w:rsidP="00521908">
      <w:pPr>
        <w:pStyle w:val="Stopka"/>
        <w:tabs>
          <w:tab w:val="clear" w:pos="4536"/>
          <w:tab w:val="clear" w:pos="9072"/>
        </w:tabs>
        <w:rPr>
          <w:sz w:val="16"/>
        </w:rPr>
      </w:pPr>
    </w:p>
    <w:p w14:paraId="69C748AC" w14:textId="77777777" w:rsidR="00813407" w:rsidRDefault="00813407">
      <w:pPr>
        <w:rPr>
          <w:iCs/>
          <w:sz w:val="16"/>
        </w:rPr>
      </w:pPr>
      <w:r>
        <w:rPr>
          <w:iCs/>
          <w:sz w:val="16"/>
        </w:rPr>
        <w:t>(pieczęć wnioskodawcy)</w:t>
      </w:r>
    </w:p>
    <w:p w14:paraId="1D3BE3C0" w14:textId="77777777" w:rsidR="00813407" w:rsidRDefault="00813407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6"/>
        <w:gridCol w:w="5942"/>
      </w:tblGrid>
      <w:tr w:rsidR="00813407" w14:paraId="3C71F0B5" w14:textId="77777777">
        <w:trPr>
          <w:trHeight w:val="480"/>
        </w:trPr>
        <w:tc>
          <w:tcPr>
            <w:tcW w:w="3626" w:type="dxa"/>
            <w:tcBorders>
              <w:right w:val="single" w:sz="8" w:space="0" w:color="auto"/>
            </w:tcBorders>
          </w:tcPr>
          <w:p w14:paraId="1D9D05F5" w14:textId="77777777" w:rsidR="00813407" w:rsidRDefault="00813407">
            <w:pPr>
              <w:spacing w:before="240"/>
              <w:ind w:right="84"/>
              <w:rPr>
                <w:b/>
                <w:sz w:val="22"/>
              </w:rPr>
            </w:pPr>
            <w:r>
              <w:rPr>
                <w:b/>
                <w:sz w:val="22"/>
              </w:rPr>
              <w:t>Załącznik 1/</w:t>
            </w:r>
            <w:r>
              <w:rPr>
                <w:bCs/>
                <w:sz w:val="22"/>
              </w:rPr>
              <w:t xml:space="preserve">         </w:t>
            </w:r>
            <w:r>
              <w:rPr>
                <w:b/>
                <w:sz w:val="22"/>
              </w:rPr>
              <w:t xml:space="preserve">do formularza </w:t>
            </w:r>
          </w:p>
        </w:tc>
        <w:tc>
          <w:tcPr>
            <w:tcW w:w="5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A4D3D" w14:textId="77777777" w:rsidR="00813407" w:rsidRDefault="00813407">
            <w:pPr>
              <w:spacing w:before="24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 znaku </w:t>
            </w:r>
            <w:bookmarkStart w:id="57" w:name="znak_stacja"/>
            <w:bookmarkEnd w:id="57"/>
            <w:r>
              <w:rPr>
                <w:b/>
                <w:sz w:val="22"/>
              </w:rPr>
              <w:t xml:space="preserve">    </w:t>
            </w:r>
          </w:p>
        </w:tc>
      </w:tr>
    </w:tbl>
    <w:p w14:paraId="7A2C1788" w14:textId="77777777" w:rsidR="00813407" w:rsidRDefault="00813407">
      <w:pPr>
        <w:jc w:val="center"/>
      </w:pPr>
    </w:p>
    <w:p w14:paraId="088FBD10" w14:textId="77777777" w:rsidR="00813407" w:rsidRDefault="00813407">
      <w:pPr>
        <w:ind w:left="1701"/>
      </w:pPr>
    </w:p>
    <w:p w14:paraId="0D54BDA5" w14:textId="77777777" w:rsidR="00813407" w:rsidRDefault="00813407">
      <w:pPr>
        <w:ind w:left="1701"/>
      </w:pPr>
    </w:p>
    <w:p w14:paraId="06FC2A94" w14:textId="77777777" w:rsidR="00813407" w:rsidRDefault="00813407">
      <w:pPr>
        <w:jc w:val="center"/>
        <w:rPr>
          <w:b/>
        </w:rPr>
      </w:pPr>
      <w:r>
        <w:rPr>
          <w:b/>
        </w:rPr>
        <w:t>DANE TECHNICZNO-EKSPLOATACYJNE STACJI LINII RADIOWEJ</w:t>
      </w:r>
    </w:p>
    <w:p w14:paraId="12FA15C2" w14:textId="77777777" w:rsidR="00813407" w:rsidRDefault="00813407">
      <w:pPr>
        <w:ind w:left="1701"/>
      </w:pPr>
    </w:p>
    <w:p w14:paraId="1F216A7A" w14:textId="77777777" w:rsidR="00813407" w:rsidRDefault="00813407">
      <w:pPr>
        <w:ind w:left="1701"/>
      </w:pPr>
    </w:p>
    <w:p w14:paraId="5FFE8A3C" w14:textId="77777777" w:rsidR="00813407" w:rsidRDefault="00813407">
      <w:pPr>
        <w:ind w:left="1701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24"/>
        <w:gridCol w:w="1164"/>
        <w:gridCol w:w="537"/>
        <w:gridCol w:w="1209"/>
        <w:gridCol w:w="208"/>
        <w:gridCol w:w="1843"/>
        <w:gridCol w:w="284"/>
      </w:tblGrid>
      <w:tr w:rsidR="00813407" w14:paraId="6B0D123E" w14:textId="77777777">
        <w:trPr>
          <w:gridAfter w:val="4"/>
          <w:wAfter w:w="3544" w:type="dxa"/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4309F750" w14:textId="77777777" w:rsidR="00813407" w:rsidRDefault="00813407">
            <w:pPr>
              <w:spacing w:before="60"/>
              <w:ind w:right="213"/>
              <w:jc w:val="right"/>
              <w:rPr>
                <w:b/>
              </w:rPr>
            </w:pPr>
            <w:r>
              <w:rPr>
                <w:b/>
              </w:rPr>
              <w:t>Kolejny numer stacji w ramach wniosku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6197E5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68E35E88" w14:textId="77777777">
        <w:trPr>
          <w:cantSplit/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6F81BDA5" w14:textId="77777777" w:rsidR="00813407" w:rsidRDefault="00813407">
            <w:pPr>
              <w:spacing w:before="60"/>
              <w:ind w:right="213"/>
              <w:jc w:val="right"/>
              <w:rPr>
                <w:b/>
              </w:rPr>
            </w:pPr>
            <w:r>
              <w:rPr>
                <w:b/>
              </w:rPr>
              <w:t xml:space="preserve">Adres stacji:            miejscowość 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5F555D26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301725AA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75AE7E8A" w14:textId="77777777" w:rsidR="00813407" w:rsidRDefault="00813407">
            <w:pPr>
              <w:spacing w:before="60"/>
              <w:ind w:left="1701" w:right="213"/>
              <w:jc w:val="right"/>
              <w:rPr>
                <w:b/>
              </w:rPr>
            </w:pPr>
            <w:r>
              <w:rPr>
                <w:b/>
              </w:rPr>
              <w:t>lokalizacja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2396CFE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0E84C0F5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030CB8FD" w14:textId="77777777" w:rsidR="00813407" w:rsidRDefault="00813407">
            <w:pPr>
              <w:spacing w:before="60"/>
              <w:ind w:left="1701" w:right="213"/>
              <w:jc w:val="right"/>
              <w:rPr>
                <w:b/>
              </w:rPr>
            </w:pPr>
            <w:r>
              <w:rPr>
                <w:b/>
              </w:rPr>
              <w:t>kod pocztowy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A21674D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7212CC95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15EB222A" w14:textId="77777777" w:rsidR="00813407" w:rsidRDefault="00813407">
            <w:pPr>
              <w:spacing w:before="60"/>
              <w:ind w:left="1701" w:right="213"/>
              <w:jc w:val="right"/>
              <w:rPr>
                <w:b/>
              </w:rPr>
            </w:pPr>
            <w:r>
              <w:rPr>
                <w:b/>
              </w:rPr>
              <w:t>gmina, typ gminy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788A70B5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6E174DE9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563F61A5" w14:textId="77777777" w:rsidR="00813407" w:rsidRDefault="00813407">
            <w:pPr>
              <w:spacing w:before="60"/>
              <w:ind w:left="1701" w:right="213"/>
              <w:jc w:val="right"/>
              <w:rPr>
                <w:b/>
              </w:rPr>
            </w:pPr>
            <w:r>
              <w:rPr>
                <w:b/>
              </w:rPr>
              <w:t>powiat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5891D7F9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53B3DD46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0F14D769" w14:textId="77777777" w:rsidR="00813407" w:rsidRDefault="00813407">
            <w:pPr>
              <w:spacing w:before="60"/>
              <w:ind w:left="1701" w:right="213"/>
              <w:jc w:val="right"/>
              <w:rPr>
                <w:b/>
              </w:rPr>
            </w:pPr>
            <w:r>
              <w:rPr>
                <w:b/>
              </w:rPr>
              <w:t>województwo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D98A30C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00E3CF4D" w14:textId="77777777">
        <w:trPr>
          <w:cantSplit/>
          <w:trHeight w:val="48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363C9F12" w14:textId="77777777" w:rsidR="00813407" w:rsidRDefault="00813407">
            <w:pPr>
              <w:spacing w:before="120"/>
              <w:ind w:right="213"/>
              <w:jc w:val="right"/>
              <w:rPr>
                <w:b/>
              </w:rPr>
            </w:pPr>
            <w:r>
              <w:rPr>
                <w:b/>
              </w:rPr>
              <w:t xml:space="preserve">Współrzędne geograficzne:                 długość        </w:t>
            </w:r>
          </w:p>
        </w:tc>
        <w:tc>
          <w:tcPr>
            <w:tcW w:w="1164" w:type="dxa"/>
            <w:tcBorders>
              <w:left w:val="single" w:sz="12" w:space="0" w:color="auto"/>
              <w:right w:val="dotted" w:sz="6" w:space="0" w:color="auto"/>
            </w:tcBorders>
          </w:tcPr>
          <w:p w14:paraId="4EAF4ACF" w14:textId="77777777" w:rsidR="00813407" w:rsidRDefault="00813407">
            <w:pPr>
              <w:spacing w:before="12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37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35D5B5CD" w14:textId="77777777" w:rsidR="00813407" w:rsidRDefault="00813407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sym w:font="Symbol" w:char="F0B0"/>
            </w:r>
            <w:r>
              <w:rPr>
                <w:b/>
                <w:bCs/>
                <w:sz w:val="24"/>
              </w:rPr>
              <w:t>E</w:t>
            </w:r>
          </w:p>
        </w:tc>
        <w:tc>
          <w:tcPr>
            <w:tcW w:w="1209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62AC41B4" w14:textId="77777777" w:rsidR="00813407" w:rsidRDefault="00813407">
            <w:pPr>
              <w:spacing w:before="120"/>
              <w:jc w:val="center"/>
              <w:rPr>
                <w:b/>
                <w:sz w:val="24"/>
              </w:rPr>
            </w:pPr>
          </w:p>
        </w:tc>
        <w:tc>
          <w:tcPr>
            <w:tcW w:w="208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05617421" w14:textId="77777777" w:rsidR="00813407" w:rsidRDefault="008134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‘</w:t>
            </w:r>
          </w:p>
        </w:tc>
        <w:tc>
          <w:tcPr>
            <w:tcW w:w="1843" w:type="dxa"/>
            <w:tcBorders>
              <w:left w:val="dotted" w:sz="6" w:space="0" w:color="auto"/>
              <w:right w:val="dotted" w:sz="6" w:space="0" w:color="auto"/>
            </w:tcBorders>
          </w:tcPr>
          <w:p w14:paraId="06B0D262" w14:textId="77777777" w:rsidR="00813407" w:rsidRDefault="00813407">
            <w:pPr>
              <w:spacing w:before="120"/>
              <w:jc w:val="center"/>
              <w:rPr>
                <w:b/>
                <w:bCs/>
                <w:sz w:val="24"/>
                <w:highlight w:val="yellow"/>
              </w:rPr>
            </w:pPr>
          </w:p>
        </w:tc>
        <w:tc>
          <w:tcPr>
            <w:tcW w:w="284" w:type="dxa"/>
            <w:tcBorders>
              <w:left w:val="dotted" w:sz="6" w:space="0" w:color="auto"/>
              <w:right w:val="single" w:sz="12" w:space="0" w:color="auto"/>
            </w:tcBorders>
          </w:tcPr>
          <w:p w14:paraId="4883BC83" w14:textId="77777777" w:rsidR="00813407" w:rsidRDefault="008134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”</w:t>
            </w:r>
          </w:p>
        </w:tc>
      </w:tr>
      <w:tr w:rsidR="00813407" w14:paraId="18063E10" w14:textId="77777777">
        <w:trPr>
          <w:cantSplit/>
          <w:trHeight w:val="48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3E946B0E" w14:textId="77777777" w:rsidR="00813407" w:rsidRDefault="00813407">
            <w:pPr>
              <w:spacing w:before="120"/>
              <w:ind w:right="213"/>
              <w:jc w:val="right"/>
              <w:rPr>
                <w:b/>
              </w:rPr>
            </w:pPr>
            <w:r>
              <w:rPr>
                <w:b/>
              </w:rPr>
              <w:t>szerokość</w:t>
            </w:r>
          </w:p>
        </w:tc>
        <w:tc>
          <w:tcPr>
            <w:tcW w:w="1164" w:type="dxa"/>
            <w:tcBorders>
              <w:left w:val="single" w:sz="12" w:space="0" w:color="auto"/>
              <w:right w:val="dotted" w:sz="6" w:space="0" w:color="auto"/>
            </w:tcBorders>
          </w:tcPr>
          <w:p w14:paraId="5EDBC6C3" w14:textId="77777777" w:rsidR="00813407" w:rsidRDefault="00813407">
            <w:pPr>
              <w:spacing w:before="12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37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30650181" w14:textId="77777777" w:rsidR="00813407" w:rsidRDefault="00813407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sym w:font="Symbol" w:char="F0B0"/>
            </w:r>
            <w:r>
              <w:rPr>
                <w:b/>
                <w:bCs/>
                <w:sz w:val="24"/>
              </w:rPr>
              <w:t>N</w:t>
            </w:r>
          </w:p>
        </w:tc>
        <w:tc>
          <w:tcPr>
            <w:tcW w:w="1209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2DF78376" w14:textId="77777777" w:rsidR="00813407" w:rsidRDefault="00813407">
            <w:pPr>
              <w:spacing w:before="120"/>
              <w:jc w:val="center"/>
              <w:rPr>
                <w:b/>
                <w:sz w:val="24"/>
              </w:rPr>
            </w:pPr>
          </w:p>
        </w:tc>
        <w:tc>
          <w:tcPr>
            <w:tcW w:w="208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0B7B184B" w14:textId="77777777" w:rsidR="00813407" w:rsidRDefault="008134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‘</w:t>
            </w:r>
          </w:p>
        </w:tc>
        <w:tc>
          <w:tcPr>
            <w:tcW w:w="1843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0C5FA13C" w14:textId="77777777" w:rsidR="00813407" w:rsidRDefault="00813407">
            <w:pPr>
              <w:spacing w:before="12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left w:val="dotted" w:sz="6" w:space="0" w:color="auto"/>
              <w:bottom w:val="nil"/>
              <w:right w:val="single" w:sz="12" w:space="0" w:color="auto"/>
            </w:tcBorders>
          </w:tcPr>
          <w:p w14:paraId="4BB91FD0" w14:textId="77777777" w:rsidR="00813407" w:rsidRDefault="008134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”</w:t>
            </w:r>
          </w:p>
        </w:tc>
      </w:tr>
      <w:tr w:rsidR="00813407" w14:paraId="709EE1A1" w14:textId="77777777">
        <w:trPr>
          <w:trHeight w:val="36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4287BAF0" w14:textId="77777777" w:rsidR="00813407" w:rsidRDefault="00813407">
            <w:pPr>
              <w:ind w:right="213"/>
              <w:jc w:val="right"/>
              <w:rPr>
                <w:bCs/>
              </w:rPr>
            </w:pPr>
            <w:r>
              <w:rPr>
                <w:b/>
              </w:rPr>
              <w:t>Wysokość terenu w miejscu posa</w:t>
            </w:r>
            <w:r>
              <w:rPr>
                <w:b/>
              </w:rPr>
              <w:softHyphen/>
              <w:t>dowienia anteny lub lustra</w:t>
            </w:r>
            <w:r>
              <w:rPr>
                <w:bCs/>
              </w:rPr>
              <w:t xml:space="preserve"> [m n.p.m.]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1B5BD5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5426E8A4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1A42C305" w14:textId="77777777" w:rsidR="00813407" w:rsidRDefault="00813407">
            <w:pPr>
              <w:spacing w:before="60"/>
              <w:ind w:right="213"/>
              <w:jc w:val="right"/>
              <w:rPr>
                <w:b/>
              </w:rPr>
            </w:pPr>
            <w:r>
              <w:rPr>
                <w:b/>
              </w:rPr>
              <w:t>Typ stacji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04F17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3FCAFA8B" w14:textId="77777777">
        <w:trPr>
          <w:trHeight w:val="752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73B7B9C3" w14:textId="77777777" w:rsidR="00813407" w:rsidRDefault="00813407">
            <w:pPr>
              <w:spacing w:before="60"/>
              <w:ind w:right="213"/>
              <w:jc w:val="right"/>
              <w:rPr>
                <w:bCs/>
                <w:noProof/>
              </w:rPr>
            </w:pPr>
          </w:p>
        </w:tc>
        <w:tc>
          <w:tcPr>
            <w:tcW w:w="5245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E540A" w14:textId="77777777" w:rsidR="00813407" w:rsidRDefault="00813407">
            <w:pPr>
              <w:spacing w:before="80"/>
              <w:jc w:val="center"/>
              <w:rPr>
                <w:b/>
                <w:bCs/>
              </w:rPr>
            </w:pPr>
          </w:p>
        </w:tc>
      </w:tr>
      <w:tr w:rsidR="00813407" w14:paraId="488EA5A3" w14:textId="77777777">
        <w:trPr>
          <w:gridAfter w:val="4"/>
          <w:wAfter w:w="3544" w:type="dxa"/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68FA8A73" w14:textId="77777777" w:rsidR="00813407" w:rsidRDefault="00813407">
            <w:pPr>
              <w:spacing w:before="60"/>
              <w:ind w:right="213"/>
              <w:jc w:val="right"/>
              <w:rPr>
                <w:b/>
              </w:rPr>
            </w:pPr>
            <w:r>
              <w:rPr>
                <w:b/>
              </w:rPr>
              <w:t>Kolejny numer stacji w ramach wniosku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9E4374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41E534FE" w14:textId="77777777">
        <w:trPr>
          <w:cantSplit/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237538A8" w14:textId="77777777" w:rsidR="00813407" w:rsidRDefault="00813407">
            <w:pPr>
              <w:spacing w:before="60"/>
              <w:ind w:right="213"/>
              <w:jc w:val="right"/>
              <w:rPr>
                <w:b/>
              </w:rPr>
            </w:pPr>
            <w:r>
              <w:rPr>
                <w:b/>
              </w:rPr>
              <w:t xml:space="preserve">Adres stacji:            miejscowość 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630B41B9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30C13938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112EC580" w14:textId="77777777" w:rsidR="00813407" w:rsidRDefault="00813407">
            <w:pPr>
              <w:spacing w:before="60"/>
              <w:ind w:left="1701" w:right="213"/>
              <w:jc w:val="right"/>
              <w:rPr>
                <w:b/>
              </w:rPr>
            </w:pPr>
            <w:r>
              <w:rPr>
                <w:b/>
              </w:rPr>
              <w:t>lokalizacja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4A5B6F14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13D4039D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7FBCE2D8" w14:textId="77777777" w:rsidR="00813407" w:rsidRDefault="00813407">
            <w:pPr>
              <w:spacing w:before="60"/>
              <w:ind w:left="1701" w:right="213"/>
              <w:jc w:val="right"/>
              <w:rPr>
                <w:b/>
              </w:rPr>
            </w:pPr>
            <w:r>
              <w:rPr>
                <w:b/>
              </w:rPr>
              <w:t>kod pocztowy, poczta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0C577FF1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73BCA1E9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479B6751" w14:textId="77777777" w:rsidR="00813407" w:rsidRDefault="00813407">
            <w:pPr>
              <w:spacing w:before="60"/>
              <w:ind w:left="1701" w:right="213"/>
              <w:jc w:val="right"/>
              <w:rPr>
                <w:b/>
              </w:rPr>
            </w:pPr>
            <w:r>
              <w:rPr>
                <w:b/>
              </w:rPr>
              <w:t>gmina, typ gminy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FD75AA1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2E4D8CEE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269C562A" w14:textId="77777777" w:rsidR="00813407" w:rsidRDefault="00813407">
            <w:pPr>
              <w:spacing w:before="60"/>
              <w:ind w:left="1701" w:right="213"/>
              <w:jc w:val="right"/>
              <w:rPr>
                <w:b/>
              </w:rPr>
            </w:pPr>
            <w:r>
              <w:rPr>
                <w:b/>
              </w:rPr>
              <w:t>powiat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56A26019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6F449E58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702444E0" w14:textId="77777777" w:rsidR="00813407" w:rsidRDefault="00813407">
            <w:pPr>
              <w:spacing w:before="60"/>
              <w:ind w:left="1701" w:right="213"/>
              <w:jc w:val="right"/>
              <w:rPr>
                <w:b/>
              </w:rPr>
            </w:pPr>
            <w:r>
              <w:rPr>
                <w:b/>
              </w:rPr>
              <w:t>województwo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A732AFA" w14:textId="77777777" w:rsidR="00813407" w:rsidRDefault="00813407">
            <w:pPr>
              <w:spacing w:before="6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0673015B" w14:textId="77777777">
        <w:trPr>
          <w:cantSplit/>
          <w:trHeight w:val="48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367B9AE4" w14:textId="77777777" w:rsidR="00813407" w:rsidRDefault="00813407">
            <w:pPr>
              <w:spacing w:before="120"/>
              <w:ind w:right="213"/>
              <w:jc w:val="right"/>
              <w:rPr>
                <w:b/>
              </w:rPr>
            </w:pPr>
            <w:r>
              <w:rPr>
                <w:b/>
              </w:rPr>
              <w:t xml:space="preserve">Współrzędne geograficzne:                 długość        </w:t>
            </w:r>
          </w:p>
        </w:tc>
        <w:tc>
          <w:tcPr>
            <w:tcW w:w="1164" w:type="dxa"/>
            <w:tcBorders>
              <w:left w:val="single" w:sz="12" w:space="0" w:color="auto"/>
              <w:right w:val="dotted" w:sz="6" w:space="0" w:color="auto"/>
            </w:tcBorders>
          </w:tcPr>
          <w:p w14:paraId="3EF1FFA9" w14:textId="77777777" w:rsidR="00813407" w:rsidRDefault="00813407">
            <w:pPr>
              <w:spacing w:before="12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37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64E9C046" w14:textId="77777777" w:rsidR="00813407" w:rsidRDefault="00813407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sym w:font="Symbol" w:char="F0B0"/>
            </w:r>
            <w:r>
              <w:rPr>
                <w:b/>
                <w:bCs/>
                <w:sz w:val="24"/>
              </w:rPr>
              <w:t>E</w:t>
            </w:r>
          </w:p>
        </w:tc>
        <w:tc>
          <w:tcPr>
            <w:tcW w:w="1209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76821B03" w14:textId="77777777" w:rsidR="00813407" w:rsidRDefault="00813407">
            <w:pPr>
              <w:spacing w:before="120"/>
              <w:jc w:val="center"/>
              <w:rPr>
                <w:b/>
                <w:sz w:val="24"/>
              </w:rPr>
            </w:pPr>
          </w:p>
        </w:tc>
        <w:tc>
          <w:tcPr>
            <w:tcW w:w="208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78533D45" w14:textId="77777777" w:rsidR="00813407" w:rsidRDefault="008134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‘</w:t>
            </w:r>
          </w:p>
        </w:tc>
        <w:tc>
          <w:tcPr>
            <w:tcW w:w="1843" w:type="dxa"/>
            <w:tcBorders>
              <w:left w:val="dotted" w:sz="6" w:space="0" w:color="auto"/>
              <w:right w:val="dotted" w:sz="6" w:space="0" w:color="auto"/>
            </w:tcBorders>
          </w:tcPr>
          <w:p w14:paraId="2C627196" w14:textId="77777777" w:rsidR="00813407" w:rsidRDefault="00813407">
            <w:pPr>
              <w:spacing w:before="12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left w:val="dotted" w:sz="6" w:space="0" w:color="auto"/>
              <w:right w:val="single" w:sz="12" w:space="0" w:color="auto"/>
            </w:tcBorders>
          </w:tcPr>
          <w:p w14:paraId="57AC4229" w14:textId="77777777" w:rsidR="00813407" w:rsidRDefault="008134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”</w:t>
            </w:r>
          </w:p>
        </w:tc>
      </w:tr>
      <w:tr w:rsidR="00813407" w14:paraId="2D4F0D69" w14:textId="77777777">
        <w:trPr>
          <w:cantSplit/>
          <w:trHeight w:val="48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0507A71A" w14:textId="77777777" w:rsidR="00813407" w:rsidRDefault="00813407">
            <w:pPr>
              <w:spacing w:before="120"/>
              <w:ind w:right="213"/>
              <w:jc w:val="right"/>
              <w:rPr>
                <w:b/>
              </w:rPr>
            </w:pPr>
            <w:r>
              <w:rPr>
                <w:b/>
              </w:rPr>
              <w:t>szerokość</w:t>
            </w:r>
          </w:p>
        </w:tc>
        <w:tc>
          <w:tcPr>
            <w:tcW w:w="1164" w:type="dxa"/>
            <w:tcBorders>
              <w:left w:val="single" w:sz="12" w:space="0" w:color="auto"/>
              <w:right w:val="dotted" w:sz="6" w:space="0" w:color="auto"/>
            </w:tcBorders>
          </w:tcPr>
          <w:p w14:paraId="11A235EA" w14:textId="77777777" w:rsidR="00813407" w:rsidRDefault="00813407">
            <w:pPr>
              <w:spacing w:before="12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37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16FAFE98" w14:textId="77777777" w:rsidR="00813407" w:rsidRDefault="00813407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sym w:font="Symbol" w:char="F0B0"/>
            </w:r>
            <w:r>
              <w:rPr>
                <w:b/>
                <w:bCs/>
                <w:sz w:val="24"/>
              </w:rPr>
              <w:t>N</w:t>
            </w:r>
          </w:p>
        </w:tc>
        <w:tc>
          <w:tcPr>
            <w:tcW w:w="1209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3605C39E" w14:textId="77777777" w:rsidR="00813407" w:rsidRDefault="00813407">
            <w:pPr>
              <w:spacing w:before="120"/>
              <w:jc w:val="center"/>
              <w:rPr>
                <w:b/>
                <w:sz w:val="24"/>
              </w:rPr>
            </w:pPr>
          </w:p>
        </w:tc>
        <w:tc>
          <w:tcPr>
            <w:tcW w:w="208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162E594C" w14:textId="77777777" w:rsidR="00813407" w:rsidRDefault="008134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‘</w:t>
            </w:r>
          </w:p>
        </w:tc>
        <w:tc>
          <w:tcPr>
            <w:tcW w:w="1843" w:type="dxa"/>
            <w:tcBorders>
              <w:left w:val="dotted" w:sz="6" w:space="0" w:color="auto"/>
              <w:bottom w:val="nil"/>
              <w:right w:val="dotted" w:sz="6" w:space="0" w:color="auto"/>
            </w:tcBorders>
          </w:tcPr>
          <w:p w14:paraId="0B24645F" w14:textId="77777777" w:rsidR="00813407" w:rsidRDefault="00813407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left w:val="dotted" w:sz="6" w:space="0" w:color="auto"/>
              <w:bottom w:val="nil"/>
              <w:right w:val="single" w:sz="12" w:space="0" w:color="auto"/>
            </w:tcBorders>
          </w:tcPr>
          <w:p w14:paraId="0E2B46FD" w14:textId="77777777" w:rsidR="00813407" w:rsidRDefault="008134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”</w:t>
            </w:r>
          </w:p>
        </w:tc>
      </w:tr>
      <w:tr w:rsidR="00813407" w14:paraId="59434202" w14:textId="77777777">
        <w:trPr>
          <w:trHeight w:val="36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4CC24325" w14:textId="77777777" w:rsidR="00813407" w:rsidRDefault="00813407">
            <w:pPr>
              <w:ind w:right="213"/>
              <w:jc w:val="right"/>
              <w:rPr>
                <w:bCs/>
              </w:rPr>
            </w:pPr>
            <w:r>
              <w:rPr>
                <w:b/>
              </w:rPr>
              <w:t>Wysokość terenu w miejscu posa</w:t>
            </w:r>
            <w:r>
              <w:rPr>
                <w:b/>
              </w:rPr>
              <w:softHyphen/>
              <w:t>dowienia anteny lub lustra</w:t>
            </w:r>
            <w:r>
              <w:rPr>
                <w:bCs/>
              </w:rPr>
              <w:t xml:space="preserve"> [m n.p.m.]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96BFA7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1B6AD916" w14:textId="77777777">
        <w:trPr>
          <w:trHeight w:val="400"/>
        </w:trPr>
        <w:tc>
          <w:tcPr>
            <w:tcW w:w="4324" w:type="dxa"/>
            <w:tcBorders>
              <w:top w:val="nil"/>
              <w:left w:val="nil"/>
              <w:bottom w:val="nil"/>
              <w:right w:val="nil"/>
            </w:tcBorders>
          </w:tcPr>
          <w:p w14:paraId="0448267D" w14:textId="77777777" w:rsidR="00813407" w:rsidRDefault="00813407">
            <w:pPr>
              <w:spacing w:before="60"/>
              <w:ind w:right="213"/>
              <w:jc w:val="right"/>
              <w:rPr>
                <w:b/>
              </w:rPr>
            </w:pPr>
            <w:r>
              <w:rPr>
                <w:b/>
              </w:rPr>
              <w:t>Typ stacji</w:t>
            </w:r>
          </w:p>
        </w:tc>
        <w:tc>
          <w:tcPr>
            <w:tcW w:w="524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4221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</w:tbl>
    <w:p w14:paraId="6D16E673" w14:textId="77777777" w:rsidR="00813407" w:rsidRDefault="00813407"/>
    <w:p w14:paraId="2293B23B" w14:textId="77777777" w:rsidR="00813407" w:rsidRDefault="00813407">
      <w:pPr>
        <w:jc w:val="center"/>
        <w:rPr>
          <w:i/>
        </w:rPr>
      </w:pPr>
    </w:p>
    <w:p w14:paraId="17293D01" w14:textId="77777777" w:rsidR="00813407" w:rsidRDefault="00813407">
      <w:pPr>
        <w:rPr>
          <w:i/>
        </w:rPr>
      </w:pPr>
      <w:bookmarkStart w:id="58" w:name="koniec_s"/>
      <w:r>
        <w:br w:type="page"/>
      </w:r>
      <w:bookmarkEnd w:id="56"/>
      <w:bookmarkEnd w:id="58"/>
      <w:r>
        <w:rPr>
          <w:i/>
        </w:rPr>
        <w:lastRenderedPageBreak/>
        <w:t xml:space="preserve"> </w:t>
      </w:r>
    </w:p>
    <w:p w14:paraId="2416125A" w14:textId="77777777" w:rsidR="00813407" w:rsidRDefault="00813407">
      <w:pPr>
        <w:rPr>
          <w:i/>
        </w:rPr>
      </w:pPr>
    </w:p>
    <w:p w14:paraId="7DCAC901" w14:textId="77777777" w:rsidR="00813407" w:rsidRDefault="00813407">
      <w:pPr>
        <w:rPr>
          <w:iCs/>
          <w:sz w:val="16"/>
        </w:rPr>
      </w:pPr>
      <w:bookmarkStart w:id="59" w:name="przeslo"/>
      <w:r>
        <w:rPr>
          <w:iCs/>
          <w:sz w:val="16"/>
        </w:rPr>
        <w:t>(pieczęć wnioskodawcy)</w:t>
      </w:r>
    </w:p>
    <w:p w14:paraId="678E220C" w14:textId="77777777" w:rsidR="00813407" w:rsidRDefault="00813407">
      <w:pPr>
        <w:rPr>
          <w:i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6"/>
        <w:gridCol w:w="6083"/>
      </w:tblGrid>
      <w:tr w:rsidR="00813407" w14:paraId="7FA493AD" w14:textId="77777777">
        <w:trPr>
          <w:trHeight w:val="480"/>
        </w:trPr>
        <w:tc>
          <w:tcPr>
            <w:tcW w:w="3626" w:type="dxa"/>
            <w:tcBorders>
              <w:right w:val="single" w:sz="8" w:space="0" w:color="auto"/>
            </w:tcBorders>
          </w:tcPr>
          <w:p w14:paraId="52BD1BC5" w14:textId="77777777" w:rsidR="00813407" w:rsidRDefault="00813407">
            <w:pPr>
              <w:spacing w:before="240"/>
              <w:ind w:right="84"/>
              <w:rPr>
                <w:b/>
                <w:sz w:val="22"/>
              </w:rPr>
            </w:pPr>
            <w:r>
              <w:rPr>
                <w:b/>
                <w:sz w:val="22"/>
              </w:rPr>
              <w:t>Załącznik 2/</w:t>
            </w:r>
            <w:r>
              <w:rPr>
                <w:bCs/>
                <w:sz w:val="22"/>
              </w:rPr>
              <w:t xml:space="preserve">         </w:t>
            </w:r>
            <w:r>
              <w:rPr>
                <w:b/>
                <w:sz w:val="22"/>
              </w:rPr>
              <w:t xml:space="preserve">do formularza </w:t>
            </w:r>
          </w:p>
        </w:tc>
        <w:tc>
          <w:tcPr>
            <w:tcW w:w="6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DF469C" w14:textId="77777777" w:rsidR="00813407" w:rsidRDefault="00813407">
            <w:pPr>
              <w:spacing w:before="24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 znaku </w:t>
            </w:r>
            <w:bookmarkStart w:id="60" w:name="znak_przeslo"/>
            <w:bookmarkEnd w:id="60"/>
            <w:r>
              <w:rPr>
                <w:b/>
                <w:sz w:val="22"/>
              </w:rPr>
              <w:t xml:space="preserve">  </w:t>
            </w:r>
            <w:r>
              <w:rPr>
                <w:bCs/>
                <w:sz w:val="22"/>
              </w:rPr>
              <w:t xml:space="preserve">  </w:t>
            </w:r>
          </w:p>
        </w:tc>
      </w:tr>
    </w:tbl>
    <w:p w14:paraId="67C25F36" w14:textId="77777777" w:rsidR="00813407" w:rsidRDefault="00813407">
      <w:pPr>
        <w:spacing w:before="160" w:after="160"/>
        <w:jc w:val="center"/>
        <w:rPr>
          <w:b/>
        </w:rPr>
      </w:pPr>
    </w:p>
    <w:p w14:paraId="26CB9520" w14:textId="77777777" w:rsidR="00813407" w:rsidRDefault="00813407">
      <w:pPr>
        <w:spacing w:before="160" w:after="160"/>
        <w:jc w:val="center"/>
        <w:rPr>
          <w:b/>
        </w:rPr>
      </w:pPr>
      <w:r>
        <w:rPr>
          <w:b/>
        </w:rPr>
        <w:t>DANE TECHNICZNO-EKSPLOATACYJNE PRZĘSŁA  RADIOWEGO</w:t>
      </w:r>
    </w:p>
    <w:p w14:paraId="6B24C5CA" w14:textId="77777777" w:rsidR="00813407" w:rsidRDefault="00813407">
      <w:pPr>
        <w:spacing w:after="160"/>
        <w:jc w:val="center"/>
        <w:rPr>
          <w:b/>
        </w:rPr>
      </w:pPr>
    </w:p>
    <w:tbl>
      <w:tblPr>
        <w:tblW w:w="10632" w:type="dxa"/>
        <w:tblInd w:w="-9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3118"/>
        <w:gridCol w:w="3119"/>
      </w:tblGrid>
      <w:tr w:rsidR="00813407" w14:paraId="4A35EE4A" w14:textId="77777777">
        <w:trPr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4B610" w14:textId="77777777" w:rsidR="00813407" w:rsidRDefault="00813407">
            <w:pPr>
              <w:spacing w:before="60"/>
              <w:ind w:right="71"/>
              <w:jc w:val="right"/>
            </w:pP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</w:tcPr>
          <w:p w14:paraId="2189825E" w14:textId="77777777" w:rsidR="00813407" w:rsidRDefault="00813407">
            <w:pPr>
              <w:spacing w:before="60"/>
              <w:ind w:right="71"/>
              <w:jc w:val="center"/>
              <w:rPr>
                <w:b/>
              </w:rPr>
            </w:pPr>
            <w:r>
              <w:rPr>
                <w:b/>
              </w:rPr>
              <w:t>Stacja A</w:t>
            </w:r>
          </w:p>
        </w:tc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</w:tcPr>
          <w:p w14:paraId="335B220C" w14:textId="77777777" w:rsidR="00813407" w:rsidRDefault="00813407">
            <w:pPr>
              <w:spacing w:before="60"/>
              <w:ind w:right="71"/>
              <w:jc w:val="center"/>
              <w:rPr>
                <w:b/>
              </w:rPr>
            </w:pPr>
            <w:r>
              <w:rPr>
                <w:b/>
              </w:rPr>
              <w:t>Stacja B</w:t>
            </w:r>
          </w:p>
        </w:tc>
      </w:tr>
      <w:tr w:rsidR="00813407" w14:paraId="2835EC25" w14:textId="77777777">
        <w:trPr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3751C" w14:textId="77777777" w:rsidR="00813407" w:rsidRDefault="00813407">
            <w:pPr>
              <w:spacing w:before="60"/>
              <w:ind w:right="71"/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Numer stacji w ramach wniosku</w:t>
            </w:r>
            <w:r>
              <w:t xml:space="preserve"> </w:t>
            </w:r>
            <w:r>
              <w:rPr>
                <w:i/>
                <w:iCs/>
              </w:rPr>
              <w:t>(załącznik 1)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12" w:space="0" w:color="auto"/>
            </w:tcBorders>
          </w:tcPr>
          <w:p w14:paraId="29B0800D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right w:val="single" w:sz="12" w:space="0" w:color="auto"/>
            </w:tcBorders>
          </w:tcPr>
          <w:p w14:paraId="732D3422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03D7CFF6" w14:textId="77777777">
        <w:trPr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12195" w14:textId="77777777" w:rsidR="00813407" w:rsidRDefault="00813407">
            <w:pPr>
              <w:spacing w:before="120"/>
              <w:ind w:right="68"/>
              <w:jc w:val="right"/>
              <w:rPr>
                <w:i/>
              </w:rPr>
            </w:pPr>
            <w:r>
              <w:rPr>
                <w:b/>
                <w:bCs/>
              </w:rPr>
              <w:t>Lokalizacja stacji</w:t>
            </w:r>
            <w:r>
              <w:t xml:space="preserve"> </w:t>
            </w:r>
            <w:r>
              <w:rPr>
                <w:i/>
              </w:rPr>
              <w:t>(adres lub nazwa fizjograficzna)</w:t>
            </w:r>
          </w:p>
          <w:p w14:paraId="21621850" w14:textId="77777777" w:rsidR="00813407" w:rsidRDefault="00813407">
            <w:pPr>
              <w:spacing w:before="120"/>
              <w:ind w:right="68"/>
              <w:jc w:val="right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12" w:space="0" w:color="auto"/>
            </w:tcBorders>
          </w:tcPr>
          <w:p w14:paraId="4B4B7DF8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right w:val="single" w:sz="12" w:space="0" w:color="auto"/>
            </w:tcBorders>
          </w:tcPr>
          <w:p w14:paraId="2A2C62D2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140109E6" w14:textId="77777777">
        <w:trPr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1B04A" w14:textId="77777777" w:rsidR="00813407" w:rsidRDefault="00813407">
            <w:pPr>
              <w:spacing w:before="60"/>
              <w:ind w:right="71"/>
              <w:jc w:val="right"/>
            </w:pPr>
            <w:r>
              <w:rPr>
                <w:b/>
                <w:bCs/>
              </w:rPr>
              <w:t>Częstotliwość nadawcza</w:t>
            </w:r>
            <w:r>
              <w:t xml:space="preserve"> [GHz]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1DE4C8E6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14:paraId="6CFBD401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5965E965" w14:textId="77777777">
        <w:trPr>
          <w:cantSplit/>
          <w:trHeight w:val="397"/>
        </w:trPr>
        <w:tc>
          <w:tcPr>
            <w:tcW w:w="2836" w:type="dxa"/>
            <w:vMerge w:val="restart"/>
            <w:tcBorders>
              <w:top w:val="nil"/>
              <w:left w:val="nil"/>
              <w:right w:val="nil"/>
            </w:tcBorders>
          </w:tcPr>
          <w:p w14:paraId="06E586D0" w14:textId="77777777" w:rsidR="00813407" w:rsidRDefault="00813407">
            <w:pPr>
              <w:ind w:right="71"/>
              <w:jc w:val="right"/>
            </w:pPr>
            <w:r>
              <w:rPr>
                <w:b/>
                <w:bCs/>
              </w:rPr>
              <w:t>Zakres wartości dla przydziału częstotliwości</w:t>
            </w:r>
            <w:r>
              <w:t xml:space="preserve"> 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718D44" w14:textId="77777777" w:rsidR="00813407" w:rsidRDefault="00813407">
            <w:pPr>
              <w:ind w:right="71"/>
              <w:jc w:val="center"/>
            </w:pPr>
            <w:r>
              <w:rPr>
                <w:b/>
                <w:bCs/>
              </w:rPr>
              <w:t>częstotliwość</w:t>
            </w:r>
            <w:r>
              <w:t xml:space="preserve"> </w:t>
            </w:r>
            <w:r>
              <w:rPr>
                <w:b/>
                <w:bCs/>
              </w:rPr>
              <w:t>dolna</w:t>
            </w:r>
            <w:r>
              <w:t xml:space="preserve"> [GHz]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4529EA" w14:textId="77777777" w:rsidR="00813407" w:rsidRDefault="00813407">
            <w:pPr>
              <w:spacing w:before="60"/>
              <w:ind w:left="3048" w:right="71"/>
              <w:rPr>
                <w:b/>
                <w:sz w:val="24"/>
              </w:rPr>
            </w:pPr>
          </w:p>
        </w:tc>
      </w:tr>
      <w:tr w:rsidR="00813407" w14:paraId="26F22EB0" w14:textId="77777777">
        <w:trPr>
          <w:cantSplit/>
          <w:trHeight w:val="397"/>
        </w:trPr>
        <w:tc>
          <w:tcPr>
            <w:tcW w:w="2836" w:type="dxa"/>
            <w:vMerge/>
            <w:tcBorders>
              <w:left w:val="nil"/>
              <w:bottom w:val="nil"/>
              <w:right w:val="nil"/>
            </w:tcBorders>
          </w:tcPr>
          <w:p w14:paraId="35B7BD68" w14:textId="77777777" w:rsidR="00813407" w:rsidRDefault="00813407">
            <w:pPr>
              <w:ind w:right="71"/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E9FFF8" w14:textId="77777777" w:rsidR="00813407" w:rsidRDefault="00813407">
            <w:pPr>
              <w:ind w:right="71"/>
              <w:jc w:val="center"/>
            </w:pPr>
            <w:r>
              <w:rPr>
                <w:b/>
                <w:bCs/>
              </w:rPr>
              <w:t>częstotliwość górna</w:t>
            </w:r>
            <w:r>
              <w:t xml:space="preserve"> [GHz]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0DA7FC" w14:textId="77777777" w:rsidR="00813407" w:rsidRDefault="00813407">
            <w:pPr>
              <w:spacing w:before="60"/>
              <w:ind w:left="3048" w:right="71"/>
              <w:rPr>
                <w:b/>
                <w:sz w:val="24"/>
              </w:rPr>
            </w:pPr>
          </w:p>
        </w:tc>
      </w:tr>
      <w:tr w:rsidR="00813407" w14:paraId="71AFF521" w14:textId="77777777">
        <w:trPr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5DBFF" w14:textId="77777777" w:rsidR="00813407" w:rsidRDefault="00813407">
            <w:pPr>
              <w:spacing w:before="120"/>
              <w:ind w:right="74"/>
              <w:jc w:val="right"/>
              <w:rPr>
                <w:b/>
                <w:bCs/>
              </w:rPr>
            </w:pPr>
            <w:r>
              <w:t xml:space="preserve"> </w:t>
            </w:r>
            <w:r>
              <w:rPr>
                <w:b/>
                <w:bCs/>
              </w:rPr>
              <w:t>Typ anteny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7A05A6BE" w14:textId="77777777" w:rsidR="00813407" w:rsidRDefault="00813407">
            <w:pPr>
              <w:spacing w:before="60"/>
              <w:jc w:val="center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14:paraId="45DAB073" w14:textId="77777777" w:rsidR="00813407" w:rsidRDefault="00813407">
            <w:pPr>
              <w:spacing w:before="60"/>
              <w:ind w:right="71"/>
              <w:jc w:val="center"/>
              <w:rPr>
                <w:b/>
                <w:sz w:val="20"/>
              </w:rPr>
            </w:pPr>
          </w:p>
        </w:tc>
      </w:tr>
      <w:tr w:rsidR="00813407" w14:paraId="405F354B" w14:textId="77777777">
        <w:trPr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BEC87" w14:textId="77777777" w:rsidR="00813407" w:rsidRDefault="00813407">
            <w:pPr>
              <w:spacing w:before="120"/>
              <w:ind w:right="7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Producent anteny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0F8D9C23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14:paraId="46AB9AD2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0EBDA195" w14:textId="77777777">
        <w:trPr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C5145" w14:textId="77777777" w:rsidR="00813407" w:rsidRDefault="00813407">
            <w:pPr>
              <w:spacing w:before="120"/>
              <w:ind w:right="74"/>
            </w:pPr>
            <w:r>
              <w:rPr>
                <w:b/>
                <w:bCs/>
              </w:rPr>
              <w:t>Wysokość środka elektrycz</w:t>
            </w:r>
            <w:r>
              <w:rPr>
                <w:b/>
                <w:bCs/>
              </w:rPr>
              <w:softHyphen/>
              <w:t>nego anteny</w:t>
            </w:r>
            <w:r>
              <w:t xml:space="preserve"> [m n.p.t.]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6" w:space="0" w:color="auto"/>
            </w:tcBorders>
          </w:tcPr>
          <w:p w14:paraId="6516816E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  <w:tcBorders>
              <w:bottom w:val="single" w:sz="6" w:space="0" w:color="auto"/>
              <w:right w:val="single" w:sz="12" w:space="0" w:color="auto"/>
            </w:tcBorders>
          </w:tcPr>
          <w:p w14:paraId="2B705019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220FB936" w14:textId="77777777">
        <w:trPr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C8415" w14:textId="77777777" w:rsidR="00813407" w:rsidRDefault="00813407">
            <w:pPr>
              <w:ind w:right="71"/>
              <w:jc w:val="right"/>
            </w:pPr>
            <w:r>
              <w:rPr>
                <w:b/>
                <w:bCs/>
              </w:rPr>
              <w:t>Maksymalna wykorzystywana  moc wyjściowa nadajnika</w:t>
            </w:r>
            <w:r>
              <w:t xml:space="preserve">  [dBm</w:t>
            </w:r>
            <w:r>
              <w:rPr>
                <w:rFonts w:cs="Arial"/>
              </w:rPr>
              <w:t>]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5B93E0E2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14:paraId="53273456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345528A9" w14:textId="77777777">
        <w:trPr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10AA8" w14:textId="77777777" w:rsidR="00813407" w:rsidRDefault="00813407">
            <w:pPr>
              <w:ind w:right="71"/>
              <w:jc w:val="right"/>
            </w:pPr>
            <w:r>
              <w:rPr>
                <w:b/>
                <w:bCs/>
              </w:rPr>
              <w:t>Tłumienie toru od wyjścia nadajnika do wejścia anteny nadawczej</w:t>
            </w:r>
            <w:r>
              <w:t xml:space="preserve"> [dB]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6A42B827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  <w:tcBorders>
              <w:right w:val="single" w:sz="12" w:space="0" w:color="auto"/>
            </w:tcBorders>
          </w:tcPr>
          <w:p w14:paraId="1C9FAA4E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39EED5AF" w14:textId="77777777">
        <w:trPr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5A952" w14:textId="77777777" w:rsidR="00813407" w:rsidRDefault="00813407">
            <w:pPr>
              <w:ind w:right="71"/>
              <w:jc w:val="right"/>
            </w:pPr>
            <w:r>
              <w:rPr>
                <w:b/>
                <w:bCs/>
              </w:rPr>
              <w:t>Tłumienie toru od wyjścia anteny odbiorczej do wejścia odbiornika</w:t>
            </w:r>
            <w:r>
              <w:t xml:space="preserve"> [dB]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6" w:space="0" w:color="auto"/>
            </w:tcBorders>
          </w:tcPr>
          <w:p w14:paraId="6E3D8507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  <w:tc>
          <w:tcPr>
            <w:tcW w:w="3119" w:type="dxa"/>
            <w:tcBorders>
              <w:bottom w:val="single" w:sz="6" w:space="0" w:color="auto"/>
              <w:right w:val="single" w:sz="12" w:space="0" w:color="auto"/>
            </w:tcBorders>
          </w:tcPr>
          <w:p w14:paraId="4925605E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4E83C2F4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864C1" w14:textId="77777777" w:rsidR="00813407" w:rsidRDefault="00813407">
            <w:pPr>
              <w:spacing w:before="60"/>
              <w:ind w:right="70"/>
              <w:jc w:val="right"/>
            </w:pPr>
            <w:r>
              <w:rPr>
                <w:b/>
                <w:bCs/>
              </w:rPr>
              <w:t>Długość przęsła</w:t>
            </w:r>
            <w:r>
              <w:t xml:space="preserve"> [km]</w:t>
            </w:r>
          </w:p>
        </w:tc>
        <w:tc>
          <w:tcPr>
            <w:tcW w:w="6237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7D8E1335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11BCF3B2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AD74B" w14:textId="77777777" w:rsidR="00813407" w:rsidRDefault="00813407">
            <w:pPr>
              <w:pStyle w:val="Nagwek6"/>
              <w:spacing w:before="120"/>
              <w:ind w:right="74"/>
              <w:rPr>
                <w:bCs/>
              </w:rPr>
            </w:pPr>
            <w:r>
              <w:rPr>
                <w:bCs/>
              </w:rPr>
              <w:t>Typ modelu urządzenia nadawczo-odbiorczego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9822B1D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195E393C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DA665" w14:textId="77777777" w:rsidR="00813407" w:rsidRDefault="00813407">
            <w:pPr>
              <w:spacing w:before="120"/>
              <w:ind w:right="7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Producent urządzenia nadawczo-odbiorczego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A45230C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13C78445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67D46" w14:textId="77777777" w:rsidR="00813407" w:rsidRDefault="00813407">
            <w:pPr>
              <w:spacing w:before="120"/>
              <w:ind w:right="7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Polaryzacja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FC0D566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1A5A4817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A1937" w14:textId="77777777" w:rsidR="00813407" w:rsidRDefault="00813407">
            <w:pPr>
              <w:pStyle w:val="Stopka"/>
              <w:tabs>
                <w:tab w:val="clear" w:pos="4536"/>
                <w:tab w:val="clear" w:pos="9072"/>
              </w:tabs>
              <w:spacing w:before="80"/>
              <w:jc w:val="right"/>
            </w:pPr>
            <w:r>
              <w:rPr>
                <w:b/>
                <w:bCs/>
              </w:rPr>
              <w:t>Szerokość kanału radiowego</w:t>
            </w:r>
            <w:r>
              <w:t xml:space="preserve"> [MHz]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2163E21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1ED9BA62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C5481" w14:textId="77777777" w:rsidR="00813407" w:rsidRDefault="00813407">
            <w:pPr>
              <w:spacing w:before="80"/>
              <w:jc w:val="right"/>
            </w:pPr>
            <w:r>
              <w:t xml:space="preserve">Rodzaj modulacji  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6928A8A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13BBB1DF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00ACF" w14:textId="77777777" w:rsidR="00813407" w:rsidRDefault="00813407">
            <w:pPr>
              <w:spacing w:before="80"/>
              <w:jc w:val="right"/>
            </w:pPr>
            <w:r>
              <w:t>Przepływność</w:t>
            </w:r>
            <w:r>
              <w:rPr>
                <w:rStyle w:val="Odwoanieprzypisudolnego"/>
              </w:rPr>
              <w:footnoteReference w:customMarkFollows="1" w:id="3"/>
              <w:sym w:font="Symbol" w:char="F02A"/>
            </w:r>
            <w:r>
              <w:t xml:space="preserve"> [Mbit/s] 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53B6C6F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0E4C5364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37FCC" w14:textId="77777777" w:rsidR="00813407" w:rsidRDefault="00813407">
            <w:pPr>
              <w:pStyle w:val="Nagwek9"/>
              <w:ind w:right="71"/>
              <w:jc w:val="right"/>
              <w:rPr>
                <w:b w:val="0"/>
              </w:rPr>
            </w:pPr>
            <w:r>
              <w:rPr>
                <w:b w:val="0"/>
              </w:rPr>
              <w:t xml:space="preserve"> Symbol rodzaju modulacji głównej fali nośnej</w:t>
            </w:r>
            <w:r>
              <w:rPr>
                <w:rStyle w:val="Odwoanieprzypisudolnego"/>
                <w:b w:val="0"/>
              </w:rPr>
              <w:footnoteReference w:customMarkFollows="1" w:id="4"/>
              <w:sym w:font="Symbol" w:char="F02A"/>
            </w:r>
            <w:r>
              <w:rPr>
                <w:rStyle w:val="Odwoanieprzypisudolnego"/>
                <w:b w:val="0"/>
              </w:rPr>
              <w:sym w:font="Symbol" w:char="F02A"/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56A6908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61CD175F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7E3FE" w14:textId="77777777" w:rsidR="00813407" w:rsidRDefault="00813407">
            <w:pPr>
              <w:spacing w:before="120"/>
              <w:ind w:right="71"/>
              <w:jc w:val="right"/>
              <w:rPr>
                <w:vertAlign w:val="superscript"/>
              </w:rPr>
            </w:pPr>
            <w:r>
              <w:t xml:space="preserve"> Symbol rodzaju sygnałów modulujących główną falę nośną</w:t>
            </w:r>
            <w:r>
              <w:rPr>
                <w:vertAlign w:val="superscript"/>
              </w:rPr>
              <w:t>**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26257C0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654F193F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68150" w14:textId="77777777" w:rsidR="00813407" w:rsidRDefault="00813407">
            <w:pPr>
              <w:spacing w:before="120"/>
              <w:ind w:right="71"/>
              <w:jc w:val="right"/>
            </w:pPr>
            <w:r>
              <w:t xml:space="preserve"> Symbol rodzaju przesyłanych informacji</w:t>
            </w:r>
            <w:r>
              <w:rPr>
                <w:vertAlign w:val="superscript"/>
              </w:rPr>
              <w:t>**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89B9FD2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44D2A866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87D8D" w14:textId="77777777" w:rsidR="00813407" w:rsidRDefault="00813407">
            <w:pPr>
              <w:spacing w:before="120"/>
              <w:ind w:right="71"/>
              <w:jc w:val="right"/>
            </w:pPr>
            <w:r>
              <w:t xml:space="preserve"> Symbol charakterystyki szczegółowej sygnału</w:t>
            </w:r>
            <w:r>
              <w:rPr>
                <w:vertAlign w:val="superscript"/>
              </w:rPr>
              <w:t>**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4540C5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095130F8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31AEF" w14:textId="77777777" w:rsidR="00813407" w:rsidRDefault="00813407">
            <w:pPr>
              <w:spacing w:before="120"/>
              <w:ind w:right="71"/>
              <w:jc w:val="right"/>
            </w:pPr>
            <w:r>
              <w:t xml:space="preserve"> Symbol rodzaju zwielokrotnienia</w:t>
            </w:r>
            <w:r>
              <w:rPr>
                <w:vertAlign w:val="superscript"/>
              </w:rPr>
              <w:t>**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67D206A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  <w:tr w:rsidR="00813407" w14:paraId="68AB2BEF" w14:textId="77777777">
        <w:trPr>
          <w:cantSplit/>
          <w:trHeight w:val="397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03EE3" w14:textId="77777777" w:rsidR="00813407" w:rsidRDefault="00813407">
            <w:pPr>
              <w:spacing w:before="120"/>
              <w:ind w:right="71"/>
              <w:jc w:val="right"/>
            </w:pPr>
            <w:r>
              <w:t xml:space="preserve"> Symbol charakteru służby</w:t>
            </w:r>
            <w:r>
              <w:rPr>
                <w:vertAlign w:val="superscript"/>
              </w:rPr>
              <w:t>**</w:t>
            </w:r>
          </w:p>
        </w:tc>
        <w:tc>
          <w:tcPr>
            <w:tcW w:w="623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209450E" w14:textId="77777777" w:rsidR="00813407" w:rsidRDefault="00813407">
            <w:pPr>
              <w:spacing w:before="60"/>
              <w:ind w:right="71"/>
              <w:jc w:val="center"/>
              <w:rPr>
                <w:b/>
                <w:sz w:val="24"/>
              </w:rPr>
            </w:pPr>
          </w:p>
        </w:tc>
      </w:tr>
    </w:tbl>
    <w:p w14:paraId="09C167CA" w14:textId="77777777" w:rsidR="00813407" w:rsidRDefault="00813407">
      <w:pPr>
        <w:sectPr w:rsidR="00813407">
          <w:pgSz w:w="11907" w:h="16840" w:code="9"/>
          <w:pgMar w:top="567" w:right="1134" w:bottom="1134" w:left="1418" w:header="0" w:footer="0" w:gutter="0"/>
          <w:cols w:space="708"/>
        </w:sectPr>
      </w:pPr>
      <w:bookmarkStart w:id="61" w:name="koniec_p"/>
      <w:bookmarkEnd w:id="59"/>
      <w:bookmarkEnd w:id="61"/>
    </w:p>
    <w:p w14:paraId="5BB75C70" w14:textId="77777777" w:rsidR="00813407" w:rsidRDefault="00813407">
      <w:pPr>
        <w:rPr>
          <w:iCs/>
          <w:sz w:val="16"/>
        </w:rPr>
      </w:pPr>
      <w:bookmarkStart w:id="62" w:name="nadajnik"/>
      <w:r>
        <w:rPr>
          <w:iCs/>
          <w:sz w:val="16"/>
        </w:rPr>
        <w:lastRenderedPageBreak/>
        <w:t xml:space="preserve"> (pieczęć wnioskodawcy)</w:t>
      </w:r>
    </w:p>
    <w:p w14:paraId="24622D66" w14:textId="77777777" w:rsidR="00813407" w:rsidRDefault="00813407">
      <w:pPr>
        <w:rPr>
          <w:iCs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6"/>
        <w:gridCol w:w="5942"/>
      </w:tblGrid>
      <w:tr w:rsidR="00813407" w14:paraId="43870FC7" w14:textId="77777777">
        <w:trPr>
          <w:trHeight w:val="480"/>
        </w:trPr>
        <w:tc>
          <w:tcPr>
            <w:tcW w:w="3626" w:type="dxa"/>
            <w:tcBorders>
              <w:right w:val="single" w:sz="8" w:space="0" w:color="auto"/>
            </w:tcBorders>
          </w:tcPr>
          <w:p w14:paraId="65746D6E" w14:textId="77777777" w:rsidR="00813407" w:rsidRDefault="00813407">
            <w:pPr>
              <w:spacing w:before="240"/>
              <w:ind w:right="84"/>
              <w:rPr>
                <w:b/>
                <w:sz w:val="22"/>
              </w:rPr>
            </w:pPr>
            <w:r>
              <w:rPr>
                <w:b/>
                <w:sz w:val="22"/>
              </w:rPr>
              <w:t>Załącznik 3/</w:t>
            </w:r>
            <w:r>
              <w:rPr>
                <w:bCs/>
                <w:sz w:val="22"/>
              </w:rPr>
              <w:t xml:space="preserve">         </w:t>
            </w:r>
            <w:r>
              <w:rPr>
                <w:b/>
                <w:sz w:val="22"/>
              </w:rPr>
              <w:t xml:space="preserve">do formularza </w:t>
            </w:r>
          </w:p>
        </w:tc>
        <w:tc>
          <w:tcPr>
            <w:tcW w:w="5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70AD3" w14:textId="77777777" w:rsidR="00813407" w:rsidRDefault="00813407">
            <w:pPr>
              <w:spacing w:before="240"/>
              <w:rPr>
                <w:b/>
                <w:sz w:val="22"/>
              </w:rPr>
            </w:pPr>
            <w:r>
              <w:rPr>
                <w:b/>
                <w:sz w:val="22"/>
              </w:rPr>
              <w:t>o znaku</w:t>
            </w:r>
            <w:r>
              <w:rPr>
                <w:bCs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 </w:t>
            </w:r>
            <w:bookmarkStart w:id="63" w:name="znak_nadajnik"/>
            <w:bookmarkEnd w:id="63"/>
            <w:r>
              <w:rPr>
                <w:b/>
                <w:sz w:val="22"/>
              </w:rPr>
              <w:t xml:space="preserve">   </w:t>
            </w:r>
          </w:p>
        </w:tc>
      </w:tr>
    </w:tbl>
    <w:p w14:paraId="2F7517F1" w14:textId="77777777" w:rsidR="00813407" w:rsidRDefault="00813407">
      <w:pPr>
        <w:pStyle w:val="Legenda"/>
        <w:spacing w:before="80"/>
      </w:pPr>
      <w:r>
        <w:t>DANE TECHNICZNO-EKSPLOATACYJNE URZĄDZENIA NADAWCZO-ODBIORCZEGO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268"/>
        <w:gridCol w:w="2410"/>
        <w:gridCol w:w="2410"/>
      </w:tblGrid>
      <w:tr w:rsidR="00813407" w14:paraId="483153CC" w14:textId="77777777">
        <w:trPr>
          <w:trHeight w:hRule="exact" w:val="397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43970" w14:textId="77777777" w:rsidR="00813407" w:rsidRDefault="00813407">
            <w:pPr>
              <w:spacing w:before="80"/>
              <w:ind w:right="356"/>
              <w:jc w:val="right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BC6311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1470A3BE" w14:textId="77777777">
        <w:trPr>
          <w:trHeight w:hRule="exact" w:val="397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8A409" w14:textId="77777777" w:rsidR="00813407" w:rsidRDefault="00813407">
            <w:pPr>
              <w:spacing w:before="80"/>
              <w:ind w:right="356"/>
              <w:jc w:val="right"/>
              <w:rPr>
                <w:b/>
              </w:rPr>
            </w:pPr>
            <w:r>
              <w:rPr>
                <w:b/>
              </w:rPr>
              <w:t>Producent</w:t>
            </w:r>
          </w:p>
        </w:tc>
        <w:tc>
          <w:tcPr>
            <w:tcW w:w="482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469A876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229A7488" w14:textId="77777777">
        <w:trPr>
          <w:trHeight w:hRule="exact" w:val="397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660A7" w14:textId="77777777" w:rsidR="00813407" w:rsidRDefault="00813407">
            <w:pPr>
              <w:spacing w:before="80"/>
              <w:ind w:right="356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w:t>Kraj</w:t>
            </w:r>
          </w:p>
        </w:tc>
        <w:tc>
          <w:tcPr>
            <w:tcW w:w="482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6F6BC16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716A240F" w14:textId="77777777">
        <w:trPr>
          <w:trHeight w:hRule="exact" w:val="397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54566" w14:textId="77777777" w:rsidR="00813407" w:rsidRDefault="00813407">
            <w:pPr>
              <w:spacing w:before="80"/>
              <w:ind w:right="356"/>
              <w:jc w:val="right"/>
              <w:rPr>
                <w:b/>
              </w:rPr>
            </w:pPr>
            <w:r>
              <w:rPr>
                <w:b/>
              </w:rPr>
              <w:t>Rodzaj transmisji</w:t>
            </w:r>
          </w:p>
        </w:tc>
        <w:tc>
          <w:tcPr>
            <w:tcW w:w="482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FF4122E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37FC1B7A" w14:textId="77777777">
        <w:trPr>
          <w:trHeight w:hRule="exact" w:val="397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639E1" w14:textId="77777777" w:rsidR="00813407" w:rsidRDefault="00813407">
            <w:pPr>
              <w:spacing w:before="80"/>
              <w:ind w:right="356"/>
              <w:jc w:val="right"/>
              <w:rPr>
                <w:bCs/>
              </w:rPr>
            </w:pPr>
            <w:r>
              <w:rPr>
                <w:b/>
              </w:rPr>
              <w:t>Szerokość pasma odbiornika</w:t>
            </w:r>
            <w:r>
              <w:rPr>
                <w:bCs/>
                <w:sz w:val="24"/>
              </w:rPr>
              <w:t xml:space="preserve"> </w:t>
            </w:r>
            <w:r>
              <w:rPr>
                <w:bCs/>
              </w:rPr>
              <w:t>[MHz]</w:t>
            </w:r>
          </w:p>
        </w:tc>
        <w:tc>
          <w:tcPr>
            <w:tcW w:w="4820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4172BE6" w14:textId="77777777" w:rsidR="00813407" w:rsidRDefault="00813407">
            <w:pPr>
              <w:spacing w:before="80"/>
              <w:ind w:right="72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661BCDF1" w14:textId="77777777">
        <w:trPr>
          <w:trHeight w:hRule="exact" w:val="397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6FA26" w14:textId="77777777" w:rsidR="00813407" w:rsidRDefault="00813407">
            <w:pPr>
              <w:spacing w:before="80"/>
              <w:ind w:right="356"/>
              <w:jc w:val="right"/>
              <w:rPr>
                <w:bCs/>
              </w:rPr>
            </w:pPr>
            <w:r>
              <w:rPr>
                <w:b/>
              </w:rPr>
              <w:t>Współczynnik szumów odbiornika</w:t>
            </w:r>
            <w:r>
              <w:rPr>
                <w:bCs/>
              </w:rPr>
              <w:t xml:space="preserve"> [dB]</w:t>
            </w:r>
          </w:p>
        </w:tc>
        <w:tc>
          <w:tcPr>
            <w:tcW w:w="4820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A7740C" w14:textId="77777777" w:rsidR="00813407" w:rsidRDefault="00813407">
            <w:pPr>
              <w:spacing w:before="80"/>
              <w:ind w:right="72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3BA0B0BC" w14:textId="77777777">
        <w:trPr>
          <w:trHeight w:hRule="exact" w:val="397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891BB" w14:textId="77777777" w:rsidR="00813407" w:rsidRDefault="00813407">
            <w:pPr>
              <w:spacing w:before="80"/>
              <w:ind w:right="356"/>
              <w:jc w:val="right"/>
              <w:rPr>
                <w:bCs/>
              </w:rPr>
            </w:pPr>
            <w:r>
              <w:rPr>
                <w:b/>
              </w:rPr>
              <w:t>Tłumienie automatycznej kontroli mocy</w:t>
            </w:r>
            <w:r>
              <w:rPr>
                <w:bCs/>
              </w:rPr>
              <w:t xml:space="preserve"> [dB]</w:t>
            </w:r>
          </w:p>
        </w:tc>
        <w:tc>
          <w:tcPr>
            <w:tcW w:w="4820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ABBA473" w14:textId="77777777" w:rsidR="00813407" w:rsidRDefault="00813407">
            <w:pPr>
              <w:spacing w:before="80"/>
              <w:ind w:right="72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735FBEF2" w14:textId="77777777">
        <w:trPr>
          <w:trHeight w:hRule="exact" w:val="397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8F7C9" w14:textId="77777777" w:rsidR="00813407" w:rsidRDefault="00813407">
            <w:pPr>
              <w:spacing w:before="80"/>
              <w:ind w:right="356"/>
              <w:jc w:val="right"/>
              <w:rPr>
                <w:bCs/>
              </w:rPr>
            </w:pPr>
            <w:r>
              <w:rPr>
                <w:b/>
              </w:rPr>
              <w:t>Dyskryminacja obwodów wejściowych 1</w:t>
            </w:r>
            <w:r>
              <w:rPr>
                <w:bCs/>
              </w:rPr>
              <w:t xml:space="preserve"> [dB]</w:t>
            </w:r>
          </w:p>
        </w:tc>
        <w:tc>
          <w:tcPr>
            <w:tcW w:w="4820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36AB8A" w14:textId="77777777" w:rsidR="00813407" w:rsidRDefault="00813407">
            <w:pPr>
              <w:spacing w:before="80"/>
              <w:ind w:right="72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3C230717" w14:textId="77777777">
        <w:trPr>
          <w:trHeight w:hRule="exact" w:val="397"/>
        </w:trPr>
        <w:tc>
          <w:tcPr>
            <w:tcW w:w="47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2D46BF" w14:textId="77777777" w:rsidR="00813407" w:rsidRDefault="00813407">
            <w:pPr>
              <w:spacing w:before="80"/>
              <w:ind w:right="356"/>
              <w:jc w:val="right"/>
              <w:rPr>
                <w:bCs/>
              </w:rPr>
            </w:pPr>
            <w:r>
              <w:rPr>
                <w:b/>
              </w:rPr>
              <w:t>Dyskryminacja obwodów wejściowych 2</w:t>
            </w:r>
            <w:r>
              <w:rPr>
                <w:bCs/>
              </w:rPr>
              <w:t xml:space="preserve"> [dB]</w:t>
            </w:r>
          </w:p>
        </w:tc>
        <w:tc>
          <w:tcPr>
            <w:tcW w:w="4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FD88A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3A6386BA" w14:textId="77777777">
        <w:trPr>
          <w:trHeight w:val="440"/>
        </w:trPr>
        <w:tc>
          <w:tcPr>
            <w:tcW w:w="47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D3D8D8" w14:textId="77777777" w:rsidR="00813407" w:rsidRDefault="00813407">
            <w:pPr>
              <w:pStyle w:val="Nagwek1"/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>Maska nadajnika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32A7FE" w14:textId="77777777" w:rsidR="00813407" w:rsidRDefault="00813407">
            <w:pPr>
              <w:pStyle w:val="Nagwek4"/>
              <w:spacing w:before="80"/>
              <w:rPr>
                <w:bCs/>
              </w:rPr>
            </w:pPr>
            <w:r>
              <w:rPr>
                <w:bCs/>
              </w:rPr>
              <w:t>Selektywności odbiornika</w:t>
            </w:r>
          </w:p>
        </w:tc>
      </w:tr>
      <w:tr w:rsidR="00813407" w14:paraId="0DB36A74" w14:textId="77777777">
        <w:trPr>
          <w:cantSplit/>
          <w:trHeight w:val="440"/>
        </w:trPr>
        <w:tc>
          <w:tcPr>
            <w:tcW w:w="2480" w:type="dxa"/>
            <w:tcBorders>
              <w:left w:val="single" w:sz="12" w:space="0" w:color="auto"/>
            </w:tcBorders>
          </w:tcPr>
          <w:p w14:paraId="1734640A" w14:textId="77777777" w:rsidR="00813407" w:rsidRDefault="00813407">
            <w:pPr>
              <w:pStyle w:val="Nagwek1"/>
              <w:ind w:right="-35"/>
              <w:jc w:val="center"/>
              <w:rPr>
                <w:sz w:val="20"/>
              </w:rPr>
            </w:pPr>
            <w:r>
              <w:rPr>
                <w:sz w:val="20"/>
              </w:rPr>
              <w:t>Odstrojenie od częstotliwości nominalnej</w:t>
            </w:r>
          </w:p>
          <w:p w14:paraId="4FEE9EA3" w14:textId="77777777" w:rsidR="00813407" w:rsidRDefault="00813407">
            <w:pPr>
              <w:pStyle w:val="Nagwek2"/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[MHz]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1048A63D" w14:textId="77777777" w:rsidR="00813407" w:rsidRDefault="00813407">
            <w:pPr>
              <w:pStyle w:val="Nagwek4"/>
              <w:spacing w:before="80"/>
              <w:rPr>
                <w:bCs/>
              </w:rPr>
            </w:pPr>
            <w:r>
              <w:rPr>
                <w:bCs/>
              </w:rPr>
              <w:t>Tłumienie</w:t>
            </w:r>
          </w:p>
          <w:p w14:paraId="4E1E2F87" w14:textId="77777777" w:rsidR="00813407" w:rsidRDefault="00813407">
            <w:pPr>
              <w:spacing w:before="80"/>
              <w:jc w:val="center"/>
            </w:pPr>
            <w:r>
              <w:t>[dB]</w:t>
            </w: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14:paraId="77121ED0" w14:textId="77777777" w:rsidR="00813407" w:rsidRDefault="00813407">
            <w:pPr>
              <w:pStyle w:val="Nagwek1"/>
              <w:ind w:right="-35"/>
              <w:jc w:val="center"/>
              <w:rPr>
                <w:sz w:val="20"/>
              </w:rPr>
            </w:pPr>
            <w:r>
              <w:rPr>
                <w:sz w:val="20"/>
              </w:rPr>
              <w:t>Odstrojenie od częstotliwości nominalnej</w:t>
            </w:r>
          </w:p>
          <w:p w14:paraId="0D350A6D" w14:textId="77777777" w:rsidR="00813407" w:rsidRDefault="00813407">
            <w:pPr>
              <w:pStyle w:val="Nagwek2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>[MHz</w:t>
            </w:r>
            <w:r>
              <w:rPr>
                <w:b w:val="0"/>
                <w:bCs w:val="0"/>
              </w:rPr>
              <w:t>]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46DDAAA0" w14:textId="77777777" w:rsidR="00813407" w:rsidRDefault="00813407">
            <w:pPr>
              <w:pStyle w:val="Nagwek4"/>
              <w:spacing w:before="80"/>
              <w:rPr>
                <w:bCs/>
              </w:rPr>
            </w:pPr>
            <w:r>
              <w:rPr>
                <w:bCs/>
              </w:rPr>
              <w:t>Tłumienie</w:t>
            </w:r>
          </w:p>
          <w:p w14:paraId="40E78A5A" w14:textId="77777777" w:rsidR="00813407" w:rsidRDefault="00813407">
            <w:pPr>
              <w:spacing w:before="80"/>
              <w:jc w:val="center"/>
            </w:pPr>
            <w:r>
              <w:t>[dB]</w:t>
            </w:r>
          </w:p>
        </w:tc>
      </w:tr>
      <w:tr w:rsidR="00813407" w14:paraId="640C056D" w14:textId="77777777">
        <w:trPr>
          <w:cantSplit/>
          <w:trHeight w:val="397"/>
        </w:trPr>
        <w:tc>
          <w:tcPr>
            <w:tcW w:w="2480" w:type="dxa"/>
            <w:tcBorders>
              <w:left w:val="single" w:sz="12" w:space="0" w:color="auto"/>
            </w:tcBorders>
          </w:tcPr>
          <w:p w14:paraId="370789C1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373C91FF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14:paraId="29B9B828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54DAAC2C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0D4F48BF" w14:textId="77777777">
        <w:trPr>
          <w:cantSplit/>
          <w:trHeight w:val="397"/>
        </w:trPr>
        <w:tc>
          <w:tcPr>
            <w:tcW w:w="2480" w:type="dxa"/>
            <w:tcBorders>
              <w:left w:val="single" w:sz="12" w:space="0" w:color="auto"/>
            </w:tcBorders>
          </w:tcPr>
          <w:p w14:paraId="3C390096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71D85A19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14:paraId="14056898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2E8A5E45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79D26477" w14:textId="77777777">
        <w:trPr>
          <w:cantSplit/>
          <w:trHeight w:val="397"/>
        </w:trPr>
        <w:tc>
          <w:tcPr>
            <w:tcW w:w="2480" w:type="dxa"/>
            <w:tcBorders>
              <w:left w:val="single" w:sz="12" w:space="0" w:color="auto"/>
            </w:tcBorders>
          </w:tcPr>
          <w:p w14:paraId="35A68C66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5164E3B2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14:paraId="267FF7CF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1652995E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228371D6" w14:textId="77777777">
        <w:trPr>
          <w:cantSplit/>
          <w:trHeight w:val="397"/>
        </w:trPr>
        <w:tc>
          <w:tcPr>
            <w:tcW w:w="2480" w:type="dxa"/>
            <w:tcBorders>
              <w:left w:val="single" w:sz="12" w:space="0" w:color="auto"/>
            </w:tcBorders>
          </w:tcPr>
          <w:p w14:paraId="176527B6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1EB13BF9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14:paraId="1056848B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62278E1A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046318F2" w14:textId="77777777">
        <w:trPr>
          <w:cantSplit/>
          <w:trHeight w:val="397"/>
        </w:trPr>
        <w:tc>
          <w:tcPr>
            <w:tcW w:w="2480" w:type="dxa"/>
            <w:tcBorders>
              <w:left w:val="single" w:sz="12" w:space="0" w:color="auto"/>
            </w:tcBorders>
          </w:tcPr>
          <w:p w14:paraId="27B2D1EC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122C0089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14:paraId="3D1D4B48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27DDD5E2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  <w:tr w:rsidR="00813407" w14:paraId="5839081E" w14:textId="77777777">
        <w:trPr>
          <w:cantSplit/>
          <w:trHeight w:val="397"/>
        </w:trPr>
        <w:tc>
          <w:tcPr>
            <w:tcW w:w="2480" w:type="dxa"/>
            <w:tcBorders>
              <w:left w:val="single" w:sz="12" w:space="0" w:color="auto"/>
            </w:tcBorders>
          </w:tcPr>
          <w:p w14:paraId="68C0A738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41DC0F19" w14:textId="77777777" w:rsidR="00813407" w:rsidRDefault="00813407">
            <w:pPr>
              <w:spacing w:before="80"/>
              <w:ind w:right="356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left w:val="single" w:sz="12" w:space="0" w:color="auto"/>
            </w:tcBorders>
          </w:tcPr>
          <w:p w14:paraId="323C004F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42E4A274" w14:textId="77777777" w:rsidR="00813407" w:rsidRDefault="00813407">
            <w:pPr>
              <w:spacing w:before="80"/>
              <w:jc w:val="center"/>
              <w:rPr>
                <w:b/>
                <w:bCs/>
                <w:sz w:val="24"/>
              </w:rPr>
            </w:pPr>
          </w:p>
        </w:tc>
      </w:tr>
    </w:tbl>
    <w:p w14:paraId="1EF947C8" w14:textId="77777777" w:rsidR="00813407" w:rsidRDefault="00813407">
      <w:pPr>
        <w:pStyle w:val="Legenda"/>
        <w:spacing w:before="80" w:after="80"/>
      </w:pPr>
      <w:r>
        <w:t>DOKUMENT LUB ZNAK POTWIERDZAJĄCY SPEŁNIANIE ZASADNICZYCH WYMAGAŃ</w:t>
      </w:r>
    </w:p>
    <w:tbl>
      <w:tblPr>
        <w:tblW w:w="96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19"/>
      </w:tblGrid>
      <w:tr w:rsidR="00813407" w14:paraId="029E4EAF" w14:textId="77777777">
        <w:trPr>
          <w:jc w:val="center"/>
        </w:trPr>
        <w:tc>
          <w:tcPr>
            <w:tcW w:w="96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43982D" w14:textId="77777777" w:rsidR="00813407" w:rsidRDefault="00813407">
            <w:pPr>
              <w:tabs>
                <w:tab w:val="left" w:pos="355"/>
              </w:tabs>
              <w:ind w:firstLine="383"/>
            </w:pPr>
            <w:r>
              <w:t>Rodzaj dokumentu:</w:t>
            </w:r>
          </w:p>
          <w:p w14:paraId="2831CBFE" w14:textId="77777777" w:rsidR="00813407" w:rsidRDefault="00813407">
            <w:pPr>
              <w:tabs>
                <w:tab w:val="left" w:pos="355"/>
              </w:tabs>
            </w:pPr>
            <w:r>
              <w:rPr>
                <w:rFonts w:cs="Arial"/>
              </w:rPr>
              <w:t>○</w:t>
            </w:r>
            <w:r>
              <w:t xml:space="preserve">    Certyfikat zgodności lub znak zgodności urządzenia z zasadniczymi wymaganiami, wydany przez uprawniony</w:t>
            </w:r>
          </w:p>
          <w:p w14:paraId="196B9A5B" w14:textId="77777777" w:rsidR="00813407" w:rsidRDefault="00813407">
            <w:pPr>
              <w:ind w:left="351" w:hanging="351"/>
            </w:pPr>
            <w:r>
              <w:t xml:space="preserve">       organ</w:t>
            </w:r>
          </w:p>
          <w:p w14:paraId="500D48AF" w14:textId="77777777" w:rsidR="00813407" w:rsidRDefault="00813407">
            <w:pPr>
              <w:tabs>
                <w:tab w:val="left" w:pos="355"/>
              </w:tabs>
              <w:ind w:left="351" w:hanging="351"/>
            </w:pPr>
            <w:r>
              <w:rPr>
                <w:rFonts w:cs="Arial"/>
              </w:rPr>
              <w:t>○</w:t>
            </w:r>
            <w:r>
              <w:t xml:space="preserve">    Certyfikat zgodności lub znak zgodności, wydany przez uprawniony organ innego państwa, uznany przez   polski organ</w:t>
            </w:r>
          </w:p>
          <w:p w14:paraId="28AA412F" w14:textId="77777777" w:rsidR="00813407" w:rsidRDefault="00813407">
            <w:pPr>
              <w:tabs>
                <w:tab w:val="left" w:pos="355"/>
              </w:tabs>
              <w:ind w:left="351" w:hanging="351"/>
            </w:pPr>
            <w:r>
              <w:rPr>
                <w:rFonts w:cs="Arial"/>
              </w:rPr>
              <w:t>○</w:t>
            </w:r>
            <w:r>
              <w:t xml:space="preserve">    Deklaracja zgodności urządzenia z zasadniczymi wymaganiami, wydana przez producenta albo jego przedstawiciela</w:t>
            </w:r>
          </w:p>
          <w:p w14:paraId="26937939" w14:textId="77777777" w:rsidR="00813407" w:rsidRDefault="00813407">
            <w:pPr>
              <w:tabs>
                <w:tab w:val="left" w:pos="355"/>
              </w:tabs>
              <w:ind w:left="298" w:hanging="298"/>
            </w:pPr>
            <w:r>
              <w:rPr>
                <w:rFonts w:cs="Arial"/>
              </w:rPr>
              <w:t>○</w:t>
            </w:r>
            <w:r>
              <w:t xml:space="preserve">    Świadectwo homologacji lub znak wskazujący na posiadanie przez urządzenie takiego świadectwa</w:t>
            </w:r>
          </w:p>
        </w:tc>
      </w:tr>
      <w:tr w:rsidR="00813407" w14:paraId="196504F0" w14:textId="77777777">
        <w:trPr>
          <w:trHeight w:val="454"/>
          <w:jc w:val="center"/>
        </w:trPr>
        <w:tc>
          <w:tcPr>
            <w:tcW w:w="311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E3D5449" w14:textId="77777777" w:rsidR="00813407" w:rsidRDefault="00813407">
            <w:pPr>
              <w:spacing w:before="80"/>
              <w:ind w:right="356"/>
              <w:jc w:val="right"/>
            </w:pPr>
            <w:r>
              <w:t>Numer dokumentu</w:t>
            </w:r>
          </w:p>
        </w:tc>
        <w:tc>
          <w:tcPr>
            <w:tcW w:w="6519" w:type="dxa"/>
            <w:tcBorders>
              <w:left w:val="single" w:sz="12" w:space="0" w:color="auto"/>
              <w:right w:val="single" w:sz="12" w:space="0" w:color="auto"/>
            </w:tcBorders>
          </w:tcPr>
          <w:p w14:paraId="61D73DA6" w14:textId="77777777" w:rsidR="00813407" w:rsidRDefault="00813407">
            <w:pPr>
              <w:spacing w:before="80"/>
              <w:rPr>
                <w:b/>
                <w:bCs/>
                <w:sz w:val="24"/>
              </w:rPr>
            </w:pPr>
          </w:p>
        </w:tc>
      </w:tr>
      <w:tr w:rsidR="00813407" w14:paraId="698ADEC5" w14:textId="77777777">
        <w:trPr>
          <w:trHeight w:val="454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7B39C9" w14:textId="77777777" w:rsidR="00813407" w:rsidRDefault="00813407">
            <w:pPr>
              <w:spacing w:before="80"/>
              <w:ind w:right="357"/>
              <w:jc w:val="right"/>
            </w:pPr>
            <w:r>
              <w:rPr>
                <w:noProof/>
              </w:rPr>
              <w:t xml:space="preserve">Data wydania </w:t>
            </w:r>
            <w:r>
              <w:t>dokumentu</w:t>
            </w:r>
          </w:p>
        </w:tc>
        <w:tc>
          <w:tcPr>
            <w:tcW w:w="6519" w:type="dxa"/>
            <w:tcBorders>
              <w:left w:val="single" w:sz="12" w:space="0" w:color="auto"/>
              <w:right w:val="single" w:sz="12" w:space="0" w:color="auto"/>
            </w:tcBorders>
          </w:tcPr>
          <w:p w14:paraId="3964C29D" w14:textId="77777777" w:rsidR="00813407" w:rsidRDefault="00813407">
            <w:pPr>
              <w:spacing w:before="80"/>
              <w:rPr>
                <w:b/>
                <w:bCs/>
                <w:sz w:val="24"/>
              </w:rPr>
            </w:pPr>
          </w:p>
        </w:tc>
      </w:tr>
      <w:tr w:rsidR="00813407" w14:paraId="7302CC84" w14:textId="77777777">
        <w:trPr>
          <w:trHeight w:val="34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910E53" w14:textId="77777777" w:rsidR="00813407" w:rsidRDefault="00813407">
            <w:pPr>
              <w:spacing w:before="80"/>
              <w:ind w:right="356"/>
              <w:jc w:val="right"/>
            </w:pPr>
            <w:r>
              <w:t>Termin ważności dokumentu w zakresie używania urządzeń</w:t>
            </w:r>
            <w:r>
              <w:rPr>
                <w:rStyle w:val="Odwoanieprzypisudolnego"/>
              </w:rPr>
              <w:footnoteReference w:customMarkFollows="1" w:id="5"/>
              <w:t>*)</w:t>
            </w:r>
          </w:p>
        </w:tc>
        <w:tc>
          <w:tcPr>
            <w:tcW w:w="6519" w:type="dxa"/>
            <w:tcBorders>
              <w:left w:val="single" w:sz="12" w:space="0" w:color="auto"/>
              <w:right w:val="single" w:sz="12" w:space="0" w:color="auto"/>
            </w:tcBorders>
          </w:tcPr>
          <w:p w14:paraId="4ADF4910" w14:textId="77777777" w:rsidR="00813407" w:rsidRDefault="00813407">
            <w:pPr>
              <w:spacing w:before="80"/>
              <w:rPr>
                <w:b/>
                <w:bCs/>
                <w:sz w:val="24"/>
              </w:rPr>
            </w:pPr>
          </w:p>
        </w:tc>
      </w:tr>
      <w:tr w:rsidR="00813407" w14:paraId="02D25007" w14:textId="77777777">
        <w:trPr>
          <w:trHeight w:val="340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D6CDEC3" w14:textId="77777777" w:rsidR="00813407" w:rsidRDefault="00813407">
            <w:pPr>
              <w:spacing w:before="80"/>
              <w:ind w:right="356"/>
              <w:jc w:val="right"/>
            </w:pPr>
            <w:r>
              <w:t>Termin ważności dokumentu w zakresie zakładania urządzeń</w:t>
            </w:r>
            <w:r>
              <w:rPr>
                <w:vertAlign w:val="superscript"/>
              </w:rPr>
              <w:t>*)</w:t>
            </w:r>
          </w:p>
        </w:tc>
        <w:tc>
          <w:tcPr>
            <w:tcW w:w="6519" w:type="dxa"/>
            <w:tcBorders>
              <w:left w:val="single" w:sz="12" w:space="0" w:color="auto"/>
              <w:right w:val="single" w:sz="12" w:space="0" w:color="auto"/>
            </w:tcBorders>
          </w:tcPr>
          <w:p w14:paraId="64AAAD96" w14:textId="77777777" w:rsidR="00813407" w:rsidRDefault="00813407">
            <w:pPr>
              <w:spacing w:before="80"/>
              <w:rPr>
                <w:b/>
                <w:bCs/>
                <w:sz w:val="24"/>
              </w:rPr>
            </w:pPr>
          </w:p>
        </w:tc>
      </w:tr>
      <w:tr w:rsidR="00813407" w14:paraId="67C6AB24" w14:textId="77777777">
        <w:trPr>
          <w:trHeight w:val="454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54CBAC" w14:textId="77777777" w:rsidR="00813407" w:rsidRDefault="00813407">
            <w:pPr>
              <w:spacing w:before="80"/>
              <w:ind w:right="357"/>
              <w:jc w:val="right"/>
            </w:pPr>
            <w:r>
              <w:t>Organ wystawiający dokument</w:t>
            </w:r>
          </w:p>
        </w:tc>
        <w:tc>
          <w:tcPr>
            <w:tcW w:w="6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668FE" w14:textId="77777777" w:rsidR="00813407" w:rsidRDefault="00813407">
            <w:pPr>
              <w:spacing w:before="80"/>
              <w:rPr>
                <w:b/>
                <w:bCs/>
                <w:sz w:val="24"/>
              </w:rPr>
            </w:pPr>
          </w:p>
        </w:tc>
      </w:tr>
    </w:tbl>
    <w:p w14:paraId="4BA0803C" w14:textId="77777777" w:rsidR="00813407" w:rsidRDefault="00813407">
      <w:pPr>
        <w:rPr>
          <w:iCs/>
          <w:sz w:val="16"/>
        </w:rPr>
      </w:pPr>
      <w:bookmarkStart w:id="64" w:name="Koniec_u"/>
      <w:bookmarkEnd w:id="62"/>
      <w:bookmarkEnd w:id="64"/>
      <w:r>
        <w:rPr>
          <w:i/>
        </w:rPr>
        <w:br w:type="page"/>
      </w:r>
      <w:bookmarkStart w:id="65" w:name="antena"/>
      <w:r>
        <w:rPr>
          <w:iCs/>
          <w:sz w:val="16"/>
        </w:rPr>
        <w:lastRenderedPageBreak/>
        <w:t>(pieczęć wnioskodawcy)</w:t>
      </w:r>
    </w:p>
    <w:p w14:paraId="676456CF" w14:textId="77777777" w:rsidR="00813407" w:rsidRDefault="00813407">
      <w:pPr>
        <w:rPr>
          <w:iCs/>
          <w:sz w:val="16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6"/>
        <w:gridCol w:w="5942"/>
      </w:tblGrid>
      <w:tr w:rsidR="00813407" w14:paraId="7AABD78D" w14:textId="77777777">
        <w:trPr>
          <w:trHeight w:val="480"/>
        </w:trPr>
        <w:tc>
          <w:tcPr>
            <w:tcW w:w="3626" w:type="dxa"/>
            <w:tcBorders>
              <w:right w:val="single" w:sz="8" w:space="0" w:color="auto"/>
            </w:tcBorders>
          </w:tcPr>
          <w:p w14:paraId="0F633B50" w14:textId="77777777" w:rsidR="00813407" w:rsidRDefault="00813407">
            <w:pPr>
              <w:spacing w:before="240"/>
              <w:ind w:right="84"/>
              <w:rPr>
                <w:b/>
                <w:sz w:val="22"/>
              </w:rPr>
            </w:pPr>
            <w:r>
              <w:rPr>
                <w:b/>
                <w:sz w:val="22"/>
              </w:rPr>
              <w:t>Załącznik 4/</w:t>
            </w:r>
            <w:r>
              <w:rPr>
                <w:bCs/>
                <w:sz w:val="22"/>
              </w:rPr>
              <w:t xml:space="preserve">         </w:t>
            </w:r>
            <w:r>
              <w:rPr>
                <w:b/>
                <w:sz w:val="22"/>
              </w:rPr>
              <w:t xml:space="preserve">do formularza </w:t>
            </w:r>
          </w:p>
        </w:tc>
        <w:tc>
          <w:tcPr>
            <w:tcW w:w="5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7260E" w14:textId="77777777" w:rsidR="00813407" w:rsidRDefault="00813407">
            <w:pPr>
              <w:spacing w:before="24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 znaku  </w:t>
            </w:r>
            <w:bookmarkStart w:id="66" w:name="znak_antena"/>
            <w:bookmarkEnd w:id="66"/>
            <w:r>
              <w:rPr>
                <w:b/>
                <w:sz w:val="22"/>
              </w:rPr>
              <w:t xml:space="preserve">  </w:t>
            </w:r>
          </w:p>
        </w:tc>
      </w:tr>
    </w:tbl>
    <w:p w14:paraId="2D792ECA" w14:textId="77777777" w:rsidR="00813407" w:rsidRDefault="00813407">
      <w:pPr>
        <w:rPr>
          <w:sz w:val="8"/>
        </w:rPr>
      </w:pPr>
    </w:p>
    <w:tbl>
      <w:tblPr>
        <w:tblW w:w="9711" w:type="dxa"/>
        <w:tblInd w:w="-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93"/>
        <w:gridCol w:w="1152"/>
        <w:gridCol w:w="1152"/>
        <w:gridCol w:w="1294"/>
        <w:gridCol w:w="213"/>
        <w:gridCol w:w="992"/>
        <w:gridCol w:w="1205"/>
        <w:gridCol w:w="1205"/>
        <w:gridCol w:w="1205"/>
      </w:tblGrid>
      <w:tr w:rsidR="00813407" w14:paraId="5BE80F39" w14:textId="77777777">
        <w:trPr>
          <w:trHeight w:hRule="exact" w:val="454"/>
        </w:trPr>
        <w:tc>
          <w:tcPr>
            <w:tcW w:w="97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04CAE2" w14:textId="77777777" w:rsidR="00813407" w:rsidRDefault="00813407">
            <w:pPr>
              <w:spacing w:before="120"/>
              <w:jc w:val="center"/>
            </w:pPr>
            <w:r>
              <w:rPr>
                <w:b/>
              </w:rPr>
              <w:t>DANE TECHNICZNO-EKSPLOATACYJNE ANTENY</w:t>
            </w:r>
          </w:p>
        </w:tc>
      </w:tr>
      <w:tr w:rsidR="00813407" w14:paraId="4BFC3876" w14:textId="77777777">
        <w:trPr>
          <w:trHeight w:hRule="exact" w:val="284"/>
        </w:trPr>
        <w:tc>
          <w:tcPr>
            <w:tcW w:w="5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9CF6B7" w14:textId="77777777" w:rsidR="00813407" w:rsidRDefault="00813407">
            <w:pPr>
              <w:spacing w:before="60"/>
              <w:ind w:right="3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Typ</w:t>
            </w:r>
          </w:p>
        </w:tc>
        <w:tc>
          <w:tcPr>
            <w:tcW w:w="460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B1B1BB" w14:textId="77777777" w:rsidR="00813407" w:rsidRDefault="00813407">
            <w:pPr>
              <w:spacing w:before="60"/>
              <w:jc w:val="center"/>
              <w:rPr>
                <w:b/>
                <w:bCs/>
                <w:sz w:val="16"/>
              </w:rPr>
            </w:pPr>
          </w:p>
        </w:tc>
      </w:tr>
      <w:tr w:rsidR="00813407" w14:paraId="06C7AB1A" w14:textId="77777777">
        <w:tblPrEx>
          <w:tblCellMar>
            <w:left w:w="70" w:type="dxa"/>
            <w:right w:w="70" w:type="dxa"/>
          </w:tblCellMar>
        </w:tblPrEx>
        <w:trPr>
          <w:trHeight w:hRule="exact" w:val="284"/>
        </w:trPr>
        <w:tc>
          <w:tcPr>
            <w:tcW w:w="5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0EE56E" w14:textId="77777777" w:rsidR="00813407" w:rsidRDefault="00813407">
            <w:pPr>
              <w:spacing w:before="60"/>
              <w:ind w:right="3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Producent</w:t>
            </w:r>
          </w:p>
        </w:tc>
        <w:tc>
          <w:tcPr>
            <w:tcW w:w="460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4846948" w14:textId="77777777" w:rsidR="00813407" w:rsidRDefault="00813407">
            <w:pPr>
              <w:spacing w:before="60"/>
              <w:jc w:val="center"/>
              <w:rPr>
                <w:b/>
                <w:bCs/>
                <w:sz w:val="16"/>
              </w:rPr>
            </w:pPr>
          </w:p>
        </w:tc>
      </w:tr>
      <w:tr w:rsidR="00813407" w14:paraId="07575FAE" w14:textId="77777777">
        <w:trPr>
          <w:trHeight w:hRule="exact" w:val="284"/>
        </w:trPr>
        <w:tc>
          <w:tcPr>
            <w:tcW w:w="5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FBC3E9" w14:textId="77777777" w:rsidR="00813407" w:rsidRDefault="00813407">
            <w:pPr>
              <w:spacing w:before="60"/>
              <w:ind w:right="354"/>
              <w:jc w:val="right"/>
              <w:rPr>
                <w:b/>
                <w:noProof/>
                <w:sz w:val="16"/>
              </w:rPr>
            </w:pPr>
            <w:r>
              <w:rPr>
                <w:b/>
                <w:noProof/>
                <w:sz w:val="16"/>
              </w:rPr>
              <w:t>Kraj</w:t>
            </w:r>
          </w:p>
        </w:tc>
        <w:tc>
          <w:tcPr>
            <w:tcW w:w="460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99795B7" w14:textId="77777777" w:rsidR="00813407" w:rsidRDefault="00813407">
            <w:pPr>
              <w:spacing w:before="60"/>
              <w:jc w:val="center"/>
              <w:rPr>
                <w:b/>
                <w:bCs/>
                <w:sz w:val="16"/>
              </w:rPr>
            </w:pPr>
          </w:p>
        </w:tc>
      </w:tr>
      <w:tr w:rsidR="00813407" w14:paraId="73C85B84" w14:textId="77777777">
        <w:trPr>
          <w:trHeight w:hRule="exact" w:val="284"/>
        </w:trPr>
        <w:tc>
          <w:tcPr>
            <w:tcW w:w="5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FE53A7" w14:textId="77777777" w:rsidR="00813407" w:rsidRDefault="00813407">
            <w:pPr>
              <w:spacing w:before="60"/>
              <w:ind w:right="3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Rodzaj</w:t>
            </w:r>
          </w:p>
        </w:tc>
        <w:tc>
          <w:tcPr>
            <w:tcW w:w="460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0DC0568" w14:textId="77777777" w:rsidR="00813407" w:rsidRDefault="00813407">
            <w:pPr>
              <w:spacing w:before="60"/>
              <w:jc w:val="center"/>
              <w:rPr>
                <w:b/>
                <w:bCs/>
                <w:sz w:val="16"/>
              </w:rPr>
            </w:pPr>
          </w:p>
        </w:tc>
      </w:tr>
      <w:tr w:rsidR="00813407" w14:paraId="62A70F5E" w14:textId="77777777">
        <w:trPr>
          <w:trHeight w:hRule="exact" w:val="284"/>
        </w:trPr>
        <w:tc>
          <w:tcPr>
            <w:tcW w:w="5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BD701" w14:textId="77777777" w:rsidR="00813407" w:rsidRDefault="00813407">
            <w:pPr>
              <w:spacing w:before="60"/>
              <w:ind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t>Średnica</w:t>
            </w:r>
            <w:r>
              <w:rPr>
                <w:bCs/>
                <w:sz w:val="16"/>
              </w:rPr>
              <w:t xml:space="preserve"> (dotyczy anten parabolicznych) [m]</w:t>
            </w:r>
          </w:p>
        </w:tc>
        <w:tc>
          <w:tcPr>
            <w:tcW w:w="460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0C242B8A" w14:textId="77777777" w:rsidR="00813407" w:rsidRDefault="00813407">
            <w:pPr>
              <w:spacing w:before="60"/>
              <w:jc w:val="center"/>
              <w:rPr>
                <w:b/>
                <w:bCs/>
                <w:sz w:val="16"/>
              </w:rPr>
            </w:pPr>
          </w:p>
        </w:tc>
      </w:tr>
      <w:tr w:rsidR="00813407" w14:paraId="1637D698" w14:textId="77777777">
        <w:trPr>
          <w:trHeight w:hRule="exact" w:val="284"/>
        </w:trPr>
        <w:tc>
          <w:tcPr>
            <w:tcW w:w="5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0578DE" w14:textId="77777777" w:rsidR="00813407" w:rsidRDefault="00813407">
            <w:pPr>
              <w:spacing w:before="60"/>
              <w:ind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t>Częstotliwości zakresu pracy:         dolna</w:t>
            </w:r>
            <w:r>
              <w:rPr>
                <w:bCs/>
                <w:sz w:val="16"/>
              </w:rPr>
              <w:t xml:space="preserve"> [GHz]</w:t>
            </w:r>
          </w:p>
        </w:tc>
        <w:tc>
          <w:tcPr>
            <w:tcW w:w="460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2FAAFD1" w14:textId="77777777" w:rsidR="00813407" w:rsidRDefault="00813407">
            <w:pPr>
              <w:spacing w:before="60"/>
              <w:jc w:val="center"/>
              <w:rPr>
                <w:b/>
                <w:bCs/>
                <w:sz w:val="16"/>
              </w:rPr>
            </w:pPr>
          </w:p>
        </w:tc>
      </w:tr>
      <w:tr w:rsidR="00813407" w14:paraId="44EB1FCC" w14:textId="77777777">
        <w:trPr>
          <w:trHeight w:hRule="exact" w:val="284"/>
        </w:trPr>
        <w:tc>
          <w:tcPr>
            <w:tcW w:w="5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304DD2" w14:textId="77777777" w:rsidR="00813407" w:rsidRDefault="00813407">
            <w:pPr>
              <w:spacing w:before="60"/>
              <w:ind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t>górna</w:t>
            </w:r>
            <w:r>
              <w:rPr>
                <w:bCs/>
                <w:sz w:val="16"/>
              </w:rPr>
              <w:t xml:space="preserve"> [GHz]</w:t>
            </w:r>
          </w:p>
        </w:tc>
        <w:tc>
          <w:tcPr>
            <w:tcW w:w="460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32671DE" w14:textId="77777777" w:rsidR="00813407" w:rsidRDefault="00813407">
            <w:pPr>
              <w:spacing w:before="60"/>
              <w:jc w:val="center"/>
              <w:rPr>
                <w:b/>
                <w:bCs/>
                <w:sz w:val="16"/>
              </w:rPr>
            </w:pPr>
          </w:p>
        </w:tc>
      </w:tr>
      <w:tr w:rsidR="00813407" w14:paraId="1A44DD6A" w14:textId="77777777">
        <w:trPr>
          <w:trHeight w:hRule="exact" w:val="284"/>
        </w:trPr>
        <w:tc>
          <w:tcPr>
            <w:tcW w:w="5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2FC043" w14:textId="77777777" w:rsidR="00813407" w:rsidRDefault="00813407">
            <w:pPr>
              <w:tabs>
                <w:tab w:val="left" w:pos="4466"/>
              </w:tabs>
              <w:spacing w:before="60"/>
              <w:ind w:left="-142"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t>Szerokość wiązki głównej w płaszczyźnie poziomej</w:t>
            </w:r>
            <w:r>
              <w:rPr>
                <w:bCs/>
                <w:sz w:val="16"/>
              </w:rPr>
              <w:t xml:space="preserve"> [</w:t>
            </w:r>
            <w:r>
              <w:rPr>
                <w:bCs/>
                <w:sz w:val="16"/>
              </w:rPr>
              <w:sym w:font="Symbol" w:char="F0B0"/>
            </w:r>
            <w:r>
              <w:rPr>
                <w:bCs/>
                <w:sz w:val="16"/>
              </w:rPr>
              <w:t xml:space="preserve">]                                                                      </w:t>
            </w:r>
          </w:p>
        </w:tc>
        <w:tc>
          <w:tcPr>
            <w:tcW w:w="4607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EF7413" w14:textId="77777777" w:rsidR="00813407" w:rsidRDefault="00813407">
            <w:pPr>
              <w:spacing w:before="60"/>
              <w:jc w:val="center"/>
              <w:rPr>
                <w:b/>
                <w:bCs/>
                <w:sz w:val="16"/>
              </w:rPr>
            </w:pPr>
          </w:p>
        </w:tc>
      </w:tr>
      <w:tr w:rsidR="00813407" w14:paraId="2D6BBF5C" w14:textId="77777777">
        <w:trPr>
          <w:trHeight w:hRule="exact" w:val="284"/>
        </w:trPr>
        <w:tc>
          <w:tcPr>
            <w:tcW w:w="51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EEDD2F" w14:textId="77777777" w:rsidR="00813407" w:rsidRDefault="00813407">
            <w:pPr>
              <w:spacing w:before="60"/>
              <w:ind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t>Zysk</w:t>
            </w:r>
            <w:r>
              <w:rPr>
                <w:bCs/>
                <w:sz w:val="16"/>
              </w:rPr>
              <w:t xml:space="preserve"> [dBi]                                                                                  </w:t>
            </w:r>
          </w:p>
        </w:tc>
        <w:tc>
          <w:tcPr>
            <w:tcW w:w="460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A83E53" w14:textId="77777777" w:rsidR="00813407" w:rsidRDefault="00813407">
            <w:pPr>
              <w:spacing w:before="60"/>
              <w:jc w:val="center"/>
              <w:rPr>
                <w:b/>
                <w:bCs/>
                <w:sz w:val="16"/>
              </w:rPr>
            </w:pPr>
          </w:p>
        </w:tc>
      </w:tr>
      <w:tr w:rsidR="00813407" w14:paraId="1B7B8D94" w14:textId="77777777">
        <w:trPr>
          <w:cantSplit/>
          <w:trHeight w:val="480"/>
        </w:trPr>
        <w:tc>
          <w:tcPr>
            <w:tcW w:w="9711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98F1A9" w14:textId="77777777" w:rsidR="00813407" w:rsidRDefault="00813407">
            <w:pPr>
              <w:pStyle w:val="Nagwek4"/>
              <w:spacing w:before="120"/>
            </w:pPr>
            <w:r>
              <w:t>CHARAKTERYSTYKI  WYTŁUMIENIA  ANTENY W PŁASZCZYŹNIE POZIOMEJ</w:t>
            </w:r>
          </w:p>
        </w:tc>
      </w:tr>
      <w:tr w:rsidR="00813407" w14:paraId="49B41966" w14:textId="77777777">
        <w:trPr>
          <w:cantSplit/>
          <w:trHeight w:val="480"/>
        </w:trPr>
        <w:tc>
          <w:tcPr>
            <w:tcW w:w="244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F32E8B" w14:textId="77777777" w:rsidR="00813407" w:rsidRDefault="00813407">
            <w:pPr>
              <w:pStyle w:val="Nagwek8"/>
              <w:spacing w:before="0"/>
              <w:jc w:val="center"/>
              <w:rPr>
                <w:sz w:val="16"/>
              </w:rPr>
            </w:pPr>
            <w:r>
              <w:rPr>
                <w:sz w:val="16"/>
              </w:rPr>
              <w:t>Polaryzacje zgodne lub</w:t>
            </w:r>
          </w:p>
          <w:p w14:paraId="254D8B26" w14:textId="77777777" w:rsidR="00813407" w:rsidRDefault="00813407">
            <w:pPr>
              <w:ind w:right="34"/>
              <w:jc w:val="center"/>
              <w:rPr>
                <w:bCs/>
                <w:sz w:val="16"/>
              </w:rPr>
            </w:pPr>
            <w:r>
              <w:rPr>
                <w:b/>
                <w:sz w:val="16"/>
              </w:rPr>
              <w:t>H-H</w:t>
            </w:r>
            <w:r>
              <w:rPr>
                <w:rStyle w:val="Odwoanieprzypisudolnego"/>
                <w:bCs/>
                <w:sz w:val="16"/>
              </w:rPr>
              <w:footnoteReference w:customMarkFollows="1" w:id="6"/>
              <w:t>*)</w:t>
            </w:r>
          </w:p>
        </w:tc>
        <w:tc>
          <w:tcPr>
            <w:tcW w:w="24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0600" w14:textId="77777777" w:rsidR="00813407" w:rsidRDefault="00813407">
            <w:pPr>
              <w:ind w:right="3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Polaryzacje skrzyżowane</w:t>
            </w:r>
          </w:p>
          <w:p w14:paraId="6F52F5A1" w14:textId="77777777" w:rsidR="00813407" w:rsidRDefault="00813407">
            <w:pPr>
              <w:ind w:right="354"/>
              <w:jc w:val="center"/>
              <w:rPr>
                <w:bCs/>
                <w:sz w:val="16"/>
                <w:vertAlign w:val="superscript"/>
              </w:rPr>
            </w:pPr>
            <w:r>
              <w:rPr>
                <w:bCs/>
                <w:sz w:val="16"/>
              </w:rPr>
              <w:t xml:space="preserve">lub </w:t>
            </w:r>
            <w:r>
              <w:rPr>
                <w:b/>
                <w:sz w:val="16"/>
              </w:rPr>
              <w:t>H-V</w:t>
            </w:r>
            <w:r>
              <w:rPr>
                <w:bCs/>
                <w:sz w:val="16"/>
                <w:vertAlign w:val="superscript"/>
              </w:rPr>
              <w:t>*)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1434" w14:textId="77777777" w:rsidR="00813407" w:rsidRDefault="00813407">
            <w:pPr>
              <w:pStyle w:val="Nagwek9"/>
              <w:jc w:val="center"/>
              <w:rPr>
                <w:b w:val="0"/>
                <w:bCs/>
                <w:sz w:val="16"/>
              </w:rPr>
            </w:pPr>
            <w:r>
              <w:rPr>
                <w:sz w:val="16"/>
              </w:rPr>
              <w:t>V-V</w:t>
            </w:r>
            <w:r>
              <w:rPr>
                <w:rStyle w:val="Odwoanieprzypisudolnego"/>
                <w:b w:val="0"/>
                <w:bCs/>
                <w:sz w:val="16"/>
              </w:rPr>
              <w:footnoteReference w:customMarkFollows="1" w:id="7"/>
              <w:t>**)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61EC53" w14:textId="77777777" w:rsidR="00813407" w:rsidRDefault="00813407">
            <w:pPr>
              <w:spacing w:before="120"/>
              <w:jc w:val="center"/>
              <w:rPr>
                <w:bCs/>
                <w:sz w:val="16"/>
                <w:vertAlign w:val="superscript"/>
              </w:rPr>
            </w:pPr>
            <w:r>
              <w:rPr>
                <w:b/>
                <w:sz w:val="16"/>
              </w:rPr>
              <w:t>V-H</w:t>
            </w:r>
            <w:r>
              <w:rPr>
                <w:bCs/>
                <w:sz w:val="16"/>
                <w:vertAlign w:val="superscript"/>
              </w:rPr>
              <w:t>**)</w:t>
            </w:r>
          </w:p>
        </w:tc>
      </w:tr>
      <w:tr w:rsidR="00813407" w14:paraId="27AA4109" w14:textId="77777777">
        <w:trPr>
          <w:cantSplit/>
          <w:trHeight w:val="480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F3174" w14:textId="77777777" w:rsidR="00813407" w:rsidRDefault="00813407">
            <w:pPr>
              <w:spacing w:before="120"/>
              <w:ind w:right="354"/>
              <w:jc w:val="right"/>
              <w:rPr>
                <w:bCs/>
                <w:sz w:val="16"/>
                <w:lang w:val="en-US"/>
              </w:rPr>
            </w:pPr>
            <w:r>
              <w:rPr>
                <w:b/>
                <w:sz w:val="16"/>
              </w:rPr>
              <w:sym w:font="Symbol" w:char="F06A"/>
            </w:r>
            <w:r>
              <w:rPr>
                <w:bCs/>
                <w:sz w:val="16"/>
                <w:lang w:val="en-US"/>
              </w:rPr>
              <w:t xml:space="preserve"> [</w:t>
            </w:r>
            <w:r>
              <w:rPr>
                <w:bCs/>
                <w:sz w:val="16"/>
              </w:rPr>
              <w:sym w:font="Symbol" w:char="F0B0"/>
            </w:r>
            <w:r>
              <w:rPr>
                <w:bCs/>
                <w:sz w:val="16"/>
                <w:lang w:val="en-US"/>
              </w:rPr>
              <w:t>]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E8FD" w14:textId="77777777" w:rsidR="00813407" w:rsidRDefault="00813407">
            <w:pPr>
              <w:spacing w:before="120"/>
              <w:ind w:right="354"/>
              <w:jc w:val="right"/>
              <w:rPr>
                <w:bCs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A</w:t>
            </w:r>
            <w:r>
              <w:rPr>
                <w:bCs/>
                <w:sz w:val="16"/>
                <w:lang w:val="en-US"/>
              </w:rPr>
              <w:t xml:space="preserve"> [dB]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EEE15" w14:textId="77777777" w:rsidR="00813407" w:rsidRDefault="00813407">
            <w:pPr>
              <w:spacing w:before="120"/>
              <w:ind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sym w:font="Symbol" w:char="F06A"/>
            </w:r>
            <w:r>
              <w:rPr>
                <w:bCs/>
                <w:sz w:val="16"/>
              </w:rPr>
              <w:t xml:space="preserve"> [</w:t>
            </w:r>
            <w:r>
              <w:rPr>
                <w:bCs/>
                <w:sz w:val="16"/>
              </w:rPr>
              <w:sym w:font="Symbol" w:char="F0B0"/>
            </w:r>
            <w:r>
              <w:rPr>
                <w:bCs/>
                <w:sz w:val="16"/>
              </w:rPr>
              <w:t>]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049A2" w14:textId="77777777" w:rsidR="00813407" w:rsidRDefault="00813407">
            <w:pPr>
              <w:spacing w:before="120"/>
              <w:ind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t>A</w:t>
            </w:r>
            <w:r>
              <w:rPr>
                <w:bCs/>
                <w:sz w:val="16"/>
              </w:rPr>
              <w:t xml:space="preserve"> [dB]</w:t>
            </w: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B9EC" w14:textId="77777777" w:rsidR="00813407" w:rsidRDefault="00813407">
            <w:pPr>
              <w:spacing w:before="120"/>
              <w:ind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sym w:font="Symbol" w:char="F06A"/>
            </w:r>
            <w:r>
              <w:rPr>
                <w:bCs/>
                <w:sz w:val="16"/>
              </w:rPr>
              <w:t xml:space="preserve"> [</w:t>
            </w:r>
            <w:r>
              <w:rPr>
                <w:bCs/>
                <w:sz w:val="16"/>
              </w:rPr>
              <w:sym w:font="Symbol" w:char="F0B0"/>
            </w:r>
            <w:r>
              <w:rPr>
                <w:bCs/>
                <w:sz w:val="16"/>
              </w:rPr>
              <w:t>]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A6622" w14:textId="77777777" w:rsidR="00813407" w:rsidRDefault="00813407">
            <w:pPr>
              <w:spacing w:before="120"/>
              <w:ind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t>A</w:t>
            </w:r>
            <w:r>
              <w:rPr>
                <w:bCs/>
                <w:sz w:val="16"/>
              </w:rPr>
              <w:t xml:space="preserve"> [dB]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E033" w14:textId="77777777" w:rsidR="00813407" w:rsidRDefault="00813407">
            <w:pPr>
              <w:spacing w:before="120"/>
              <w:ind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sym w:font="Symbol" w:char="F06A"/>
            </w:r>
            <w:r>
              <w:rPr>
                <w:bCs/>
                <w:sz w:val="16"/>
              </w:rPr>
              <w:t xml:space="preserve"> [</w:t>
            </w:r>
            <w:r>
              <w:rPr>
                <w:bCs/>
                <w:sz w:val="16"/>
              </w:rPr>
              <w:sym w:font="Symbol" w:char="F0B0"/>
            </w:r>
            <w:r>
              <w:rPr>
                <w:bCs/>
                <w:sz w:val="16"/>
              </w:rPr>
              <w:t>]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E1C0B3" w14:textId="77777777" w:rsidR="00813407" w:rsidRDefault="00813407">
            <w:pPr>
              <w:spacing w:before="120"/>
              <w:ind w:right="354"/>
              <w:jc w:val="right"/>
              <w:rPr>
                <w:bCs/>
                <w:sz w:val="16"/>
              </w:rPr>
            </w:pPr>
            <w:r>
              <w:rPr>
                <w:b/>
                <w:sz w:val="16"/>
              </w:rPr>
              <w:t>A</w:t>
            </w:r>
            <w:r>
              <w:rPr>
                <w:bCs/>
                <w:sz w:val="16"/>
              </w:rPr>
              <w:t xml:space="preserve"> [dB]</w:t>
            </w:r>
          </w:p>
        </w:tc>
      </w:tr>
      <w:tr w:rsidR="00813407" w14:paraId="0DBD0AF6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8DBDFA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DF324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8551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5B14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E243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EF92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759A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96C50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281A76F8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5A474D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E16D6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DC9E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812D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264C6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006F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6995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C14901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18556C72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52C623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EF79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AEF18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2231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8DA9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E80C2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6FC4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826B27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78386205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2E0A83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06CD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FBDB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343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2196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65EF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7FC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1CE98C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1F54D411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154291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8C1F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33C3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AA04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1DC3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B887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E219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437E66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1E5DB208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585D3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BAB4B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2034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B616E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57A39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BE90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7CB2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097F1A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4D56B629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83AF7C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FD29B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64BD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9E19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ED3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13E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851FA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DA66F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73FF4C2E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971877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5157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54B8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CFB8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7426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EB963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CDC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B60C36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4A02B7A5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A756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5B6AC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B35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BAD5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751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BD6A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46A37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8BB099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5BDDBA0A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4C1B84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8A58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2152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07F9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DCB5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8F254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573E8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6C5AA1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246884B2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36EC85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90D2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C8E59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BFCE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02A6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678B7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D93A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4A41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230451A1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B7556A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4988E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3948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53C1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C95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BBB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4263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FBAC0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661667C3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BC5E55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BE2B6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0F18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07A6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5E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5138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AF4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9A14A2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52655698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9786AD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3E5D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535F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23855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E008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73D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C0C5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F3D73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2EC54FF5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B7DBB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B9F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2593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35C4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9757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B71A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39C2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99B51A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6AD5018D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99359B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5FB7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B23D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C84C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0C1F0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CBBBF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8AF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00ED0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703E64C3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A95CB6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678A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0687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4A6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41CD6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34763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6E5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E4D7FB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3FAA1C4E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AC8FF7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BCBC7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54AFD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A08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C517A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7C47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8A28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AFC9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7F021771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0CAD2E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BD8B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02C7A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19E3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03F0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EC4C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DFED7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267924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61DDC2DA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4A4131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A115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789E1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1621E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DE999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E1B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2359C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F68A0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1B207A9E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89016F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C9CE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AC72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544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FDA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0958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4510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567DB0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263A0099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0CC349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90BA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F4CD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5661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B576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82AD6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2BB6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29A209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0D10F7F5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35B272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701F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90B48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C7F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028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B62F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168B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BEBAC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087937E4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052F4C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768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156A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34D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AD6F9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5C5E7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18A5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CC30C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76E80DA8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61CC45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2D83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823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E6D8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2B72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F080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5F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5E8A2F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7B6A26F7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60D36D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DDEF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CB6C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1F7E2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4BA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1CF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FA64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C59823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1D015B16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65D109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11120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ABDB6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B4B9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1399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87C2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F9A3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EBCC17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3B18382B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100E77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E343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8117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34405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5469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2C3DC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C0E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A58CD3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04CEE464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2FA855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8F22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E56B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FA15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B04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EE2A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8E2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47C7F5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  <w:tr w:rsidR="00813407" w14:paraId="3DD0FB58" w14:textId="77777777">
        <w:trPr>
          <w:cantSplit/>
          <w:trHeight w:hRule="exact" w:val="255"/>
        </w:trPr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1C7067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10C901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FBFDEF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499A1B" w14:textId="77777777" w:rsidR="00813407" w:rsidRDefault="00813407">
            <w:pPr>
              <w:spacing w:before="40"/>
              <w:ind w:right="354"/>
              <w:jc w:val="center"/>
              <w:rPr>
                <w:bCs/>
              </w:rPr>
            </w:pPr>
          </w:p>
        </w:tc>
        <w:tc>
          <w:tcPr>
            <w:tcW w:w="12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9E74F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1B91F2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BADF5D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179C38" w14:textId="77777777" w:rsidR="00813407" w:rsidRDefault="00813407">
            <w:pPr>
              <w:spacing w:before="40"/>
              <w:jc w:val="center"/>
              <w:rPr>
                <w:rFonts w:cs="Arial"/>
                <w:bCs/>
              </w:rPr>
            </w:pPr>
          </w:p>
        </w:tc>
      </w:tr>
    </w:tbl>
    <w:p w14:paraId="15472122" w14:textId="77777777" w:rsidR="00813407" w:rsidRDefault="00813407">
      <w:pPr>
        <w:pStyle w:val="Stopka"/>
        <w:tabs>
          <w:tab w:val="clear" w:pos="4536"/>
          <w:tab w:val="clear" w:pos="9072"/>
        </w:tabs>
        <w:rPr>
          <w:bCs/>
        </w:rPr>
      </w:pPr>
      <w:r>
        <w:rPr>
          <w:bCs/>
        </w:rPr>
        <w:sym w:font="Symbol" w:char="F06A"/>
      </w:r>
      <w:r>
        <w:rPr>
          <w:bCs/>
        </w:rPr>
        <w:tab/>
        <w:t>- odchylenie od kierunku maksymalnego promieniowania w płaszczyźnie poziomej</w:t>
      </w:r>
    </w:p>
    <w:p w14:paraId="64CED7BC" w14:textId="77777777" w:rsidR="00886A42" w:rsidRDefault="00813407">
      <w:pPr>
        <w:pStyle w:val="Stopka"/>
        <w:tabs>
          <w:tab w:val="clear" w:pos="4536"/>
          <w:tab w:val="clear" w:pos="9072"/>
        </w:tabs>
      </w:pPr>
      <w:r>
        <w:rPr>
          <w:bCs/>
        </w:rPr>
        <w:t>A</w:t>
      </w:r>
      <w:r>
        <w:rPr>
          <w:bCs/>
        </w:rPr>
        <w:tab/>
        <w:t>- tłumienie w stosunku do wiązki głównej</w:t>
      </w:r>
      <w:bookmarkStart w:id="67" w:name="koniec_a"/>
      <w:bookmarkStart w:id="68" w:name="koniec"/>
      <w:bookmarkEnd w:id="65"/>
      <w:bookmarkEnd w:id="67"/>
      <w:bookmarkEnd w:id="68"/>
    </w:p>
    <w:sectPr w:rsidR="00886A42" w:rsidSect="00FB3116">
      <w:footerReference w:type="even" r:id="rId8"/>
      <w:footerReference w:type="default" r:id="rId9"/>
      <w:pgSz w:w="11906" w:h="16838"/>
      <w:pgMar w:top="1276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414FE" w14:textId="77777777" w:rsidR="001122BE" w:rsidRDefault="001122BE">
      <w:r>
        <w:separator/>
      </w:r>
    </w:p>
  </w:endnote>
  <w:endnote w:type="continuationSeparator" w:id="0">
    <w:p w14:paraId="6C31AE60" w14:textId="77777777" w:rsidR="001122BE" w:rsidRDefault="0011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DF1C7" w14:textId="77777777" w:rsidR="00813407" w:rsidRDefault="002702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1340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13407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761148A4" w14:textId="77777777" w:rsidR="00813407" w:rsidRDefault="008134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BE1C1" w14:textId="77777777" w:rsidR="00813407" w:rsidRDefault="00813407">
    <w:pPr>
      <w:pStyle w:val="Stopka"/>
      <w:framePr w:wrap="around" w:vAnchor="text" w:hAnchor="margin" w:xAlign="center" w:y="1"/>
      <w:rPr>
        <w:rStyle w:val="Numerstrony"/>
      </w:rPr>
    </w:pPr>
  </w:p>
  <w:p w14:paraId="4F7076E3" w14:textId="77777777" w:rsidR="00813407" w:rsidRDefault="00813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E7132" w14:textId="77777777" w:rsidR="001122BE" w:rsidRDefault="001122BE">
      <w:r>
        <w:separator/>
      </w:r>
    </w:p>
  </w:footnote>
  <w:footnote w:type="continuationSeparator" w:id="0">
    <w:p w14:paraId="75376DF2" w14:textId="77777777" w:rsidR="001122BE" w:rsidRDefault="001122BE">
      <w:r>
        <w:continuationSeparator/>
      </w:r>
    </w:p>
  </w:footnote>
  <w:footnote w:id="1">
    <w:p w14:paraId="15CBF9B9" w14:textId="77777777" w:rsidR="00813407" w:rsidRDefault="00813407">
      <w:pPr>
        <w:pStyle w:val="Tekstprzypisudolnego"/>
        <w:ind w:left="284" w:hanging="284"/>
      </w:pPr>
      <w:r>
        <w:rPr>
          <w:rStyle w:val="Odwoanieprzypisudolnego"/>
        </w:rPr>
        <w:t>*</w:t>
      </w:r>
      <w:r>
        <w:t xml:space="preserve">   </w:t>
      </w:r>
      <w:r>
        <w:rPr>
          <w:sz w:val="16"/>
        </w:rPr>
        <w:t>Proszę wypełnić w przypadku</w:t>
      </w:r>
      <w:r>
        <w:rPr>
          <w:rStyle w:val="Odwoanieprzypisudolnego"/>
          <w:sz w:val="16"/>
        </w:rPr>
        <w:t xml:space="preserve"> </w:t>
      </w:r>
      <w:r>
        <w:rPr>
          <w:sz w:val="16"/>
        </w:rPr>
        <w:t>, gdy celem składania niniejszego formularza jest zmiana lub ponowne wydanie pozwolenia</w:t>
      </w:r>
      <w:r>
        <w:t>.</w:t>
      </w:r>
    </w:p>
    <w:p w14:paraId="4D37F17E" w14:textId="77777777" w:rsidR="00813407" w:rsidRDefault="00813407">
      <w:pPr>
        <w:pStyle w:val="Tekstprzypisudolnego"/>
      </w:pPr>
    </w:p>
  </w:footnote>
  <w:footnote w:id="2">
    <w:p w14:paraId="76384CF5" w14:textId="77777777" w:rsidR="00813407" w:rsidRDefault="00813407" w:rsidP="007B2047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 </w:t>
      </w:r>
      <w:r>
        <w:rPr>
          <w:sz w:val="16"/>
        </w:rPr>
        <w:t>Stosownie do art. 14</w:t>
      </w:r>
      <w:r w:rsidR="007B2047">
        <w:rPr>
          <w:sz w:val="16"/>
        </w:rPr>
        <w:t>2</w:t>
      </w:r>
      <w:r>
        <w:rPr>
          <w:sz w:val="16"/>
        </w:rPr>
        <w:t xml:space="preserve"> ust. </w:t>
      </w:r>
      <w:r w:rsidR="007B2047">
        <w:rPr>
          <w:sz w:val="16"/>
        </w:rPr>
        <w:t>4</w:t>
      </w:r>
      <w:r>
        <w:rPr>
          <w:sz w:val="16"/>
        </w:rPr>
        <w:t xml:space="preserve">. ustawy z dnia 16 lipca 2004 r. </w:t>
      </w:r>
      <w:r w:rsidR="007B2047" w:rsidRPr="007B2047">
        <w:rPr>
          <w:sz w:val="16"/>
        </w:rPr>
        <w:t>Prawo komunikacji elektronicznej</w:t>
      </w:r>
      <w:r w:rsidR="007B2047">
        <w:rPr>
          <w:sz w:val="16"/>
        </w:rPr>
        <w:t xml:space="preserve"> (</w:t>
      </w:r>
      <w:r w:rsidR="007B2047" w:rsidRPr="007B2047">
        <w:rPr>
          <w:sz w:val="16"/>
        </w:rPr>
        <w:t>Dz.U. z 2024 r. poz. 1221</w:t>
      </w:r>
      <w:r w:rsidR="007B2047">
        <w:rPr>
          <w:sz w:val="16"/>
        </w:rPr>
        <w:t xml:space="preserve">) </w:t>
      </w:r>
      <w:r>
        <w:rPr>
          <w:sz w:val="16"/>
        </w:rPr>
        <w:t>pozwolenia radiowe dla służb radiokomunikacyjnych innych niż służba radiokomunikacyjna amatorska są wydawane na okres nieprzekraczający 10 lat.</w:t>
      </w:r>
    </w:p>
    <w:p w14:paraId="68ED3934" w14:textId="77777777" w:rsidR="00813407" w:rsidRDefault="00813407">
      <w:pPr>
        <w:pStyle w:val="Tekstprzypisudolnego"/>
      </w:pPr>
      <w:r>
        <w:rPr>
          <w:sz w:val="16"/>
        </w:rPr>
        <w:t>* Niepotrzebne skreślić</w:t>
      </w:r>
    </w:p>
    <w:p w14:paraId="6FB876CD" w14:textId="77777777" w:rsidR="00813407" w:rsidRDefault="00813407">
      <w:pPr>
        <w:pStyle w:val="Tekstprzypisudolnego"/>
      </w:pPr>
    </w:p>
  </w:footnote>
  <w:footnote w:id="3">
    <w:p w14:paraId="12B27A6E" w14:textId="77777777" w:rsidR="00813407" w:rsidRDefault="00813407">
      <w:pPr>
        <w:pStyle w:val="Tekstprzypisudolnego"/>
        <w:rPr>
          <w:sz w:val="16"/>
        </w:rPr>
      </w:pPr>
      <w:r>
        <w:rPr>
          <w:rStyle w:val="Odwoanieprzypisudolnego"/>
          <w:sz w:val="16"/>
        </w:rPr>
        <w:sym w:font="Symbol" w:char="F02A"/>
      </w:r>
      <w:r>
        <w:rPr>
          <w:sz w:val="16"/>
        </w:rPr>
        <w:t xml:space="preserve"> Dotyczy systemów cyfrowych</w:t>
      </w:r>
    </w:p>
    <w:p w14:paraId="640F8D6C" w14:textId="77777777" w:rsidR="00813407" w:rsidRDefault="00813407">
      <w:pPr>
        <w:pStyle w:val="Tekstprzypisudolnego"/>
        <w:rPr>
          <w:sz w:val="16"/>
        </w:rPr>
      </w:pPr>
    </w:p>
  </w:footnote>
  <w:footnote w:id="4">
    <w:p w14:paraId="43B162AB" w14:textId="77777777" w:rsidR="00813407" w:rsidRDefault="00813407">
      <w:pPr>
        <w:pStyle w:val="Tekstprzypisudolnego"/>
        <w:rPr>
          <w:sz w:val="16"/>
        </w:rPr>
      </w:pPr>
      <w:r>
        <w:rPr>
          <w:rStyle w:val="Odwoanieprzypisudolnego"/>
          <w:sz w:val="16"/>
        </w:rPr>
        <w:sym w:font="Symbol" w:char="F02A"/>
      </w:r>
      <w:r>
        <w:rPr>
          <w:rStyle w:val="Odwoanieprzypisudolnego"/>
          <w:sz w:val="16"/>
        </w:rPr>
        <w:sym w:font="Symbol" w:char="F02A"/>
      </w:r>
      <w:r>
        <w:rPr>
          <w:sz w:val="16"/>
        </w:rPr>
        <w:t xml:space="preserve"> Proszę wypełnić wybierając jedną z wartości ze słownika zamieszczonego w  Instrukcji wypełnienia formularza do wydania pozwolenia radiowego na używanie urządzeń radiokomunikacyjnych linii radiowych.</w:t>
      </w:r>
    </w:p>
    <w:p w14:paraId="07230C52" w14:textId="77777777" w:rsidR="00813407" w:rsidRDefault="00813407">
      <w:pPr>
        <w:pStyle w:val="Tekstprzypisudolnego"/>
      </w:pPr>
    </w:p>
  </w:footnote>
  <w:footnote w:id="5">
    <w:p w14:paraId="669C633A" w14:textId="77777777" w:rsidR="00813407" w:rsidRDefault="00813407">
      <w:pPr>
        <w:pStyle w:val="Tekstprzypisudolnego"/>
      </w:pPr>
      <w:r>
        <w:rPr>
          <w:rStyle w:val="Odwoanieprzypisudolnego"/>
        </w:rPr>
        <w:t>*)</w:t>
      </w:r>
      <w:r>
        <w:t xml:space="preserve"> dotyczy świadectwa homologacji</w:t>
      </w:r>
    </w:p>
    <w:p w14:paraId="1897A62D" w14:textId="77777777" w:rsidR="00813407" w:rsidRDefault="00813407">
      <w:pPr>
        <w:pStyle w:val="Tekstprzypisudolnego"/>
      </w:pPr>
    </w:p>
  </w:footnote>
  <w:footnote w:id="6">
    <w:p w14:paraId="0CCEDABA" w14:textId="77777777" w:rsidR="00813407" w:rsidRDefault="00813407">
      <w:pPr>
        <w:pStyle w:val="Tekstprzypisudolnego"/>
      </w:pPr>
      <w:r>
        <w:rPr>
          <w:rStyle w:val="Odwoanieprzypisudolnego"/>
        </w:rPr>
        <w:t>*)</w:t>
      </w:r>
      <w:r>
        <w:t xml:space="preserve"> Niepotrzebne skreślić</w:t>
      </w:r>
    </w:p>
  </w:footnote>
  <w:footnote w:id="7">
    <w:p w14:paraId="76A9C4E5" w14:textId="77777777" w:rsidR="00813407" w:rsidRDefault="00813407">
      <w:pPr>
        <w:pStyle w:val="Tekstprzypisudolnego"/>
      </w:pPr>
      <w:r>
        <w:rPr>
          <w:rStyle w:val="Odwoanieprzypisudolnego"/>
        </w:rPr>
        <w:t>**)</w:t>
      </w:r>
      <w:r>
        <w:t xml:space="preserve"> Nie należy wypełniać w przypadku, gdy antena opisana jest charakterystykami o polaryzacji zgodnej i skrzyżowanej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1964"/>
    <w:multiLevelType w:val="hybridMultilevel"/>
    <w:tmpl w:val="AAA62140"/>
    <w:lvl w:ilvl="0" w:tplc="B59C8EC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0C636D"/>
    <w:multiLevelType w:val="hybridMultilevel"/>
    <w:tmpl w:val="3B4E8B64"/>
    <w:lvl w:ilvl="0" w:tplc="328482A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C791D"/>
    <w:multiLevelType w:val="singleLevel"/>
    <w:tmpl w:val="252450F0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0"/>
        <w:u w:val="none"/>
      </w:rPr>
    </w:lvl>
  </w:abstractNum>
  <w:abstractNum w:abstractNumId="3" w15:restartNumberingAfterBreak="0">
    <w:nsid w:val="337254E4"/>
    <w:multiLevelType w:val="multilevel"/>
    <w:tmpl w:val="072A438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461D105F"/>
    <w:multiLevelType w:val="multilevel"/>
    <w:tmpl w:val="9E1038DA"/>
    <w:lvl w:ilvl="0">
      <w:start w:val="1"/>
      <w:numFmt w:val="none"/>
      <w:lvlText w:val=""/>
      <w:legacy w:legacy="1" w:legacySpace="120" w:legacyIndent="360"/>
      <w:lvlJc w:val="left"/>
      <w:pPr>
        <w:ind w:left="360" w:hanging="360"/>
      </w:pPr>
      <w:rPr>
        <w:rFonts w:ascii="Wingdings 2" w:hAnsi="Wingdings 2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47A37153"/>
    <w:multiLevelType w:val="singleLevel"/>
    <w:tmpl w:val="B9C4295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6" w15:restartNumberingAfterBreak="0">
    <w:nsid w:val="48105BBD"/>
    <w:multiLevelType w:val="singleLevel"/>
    <w:tmpl w:val="3CA607C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7" w15:restartNumberingAfterBreak="0">
    <w:nsid w:val="64B54637"/>
    <w:multiLevelType w:val="singleLevel"/>
    <w:tmpl w:val="D012F4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BF86699"/>
    <w:multiLevelType w:val="hybridMultilevel"/>
    <w:tmpl w:val="770A56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435150"/>
    <w:multiLevelType w:val="hybridMultilevel"/>
    <w:tmpl w:val="821A8702"/>
    <w:lvl w:ilvl="0" w:tplc="B59C8EC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75B905EB"/>
    <w:multiLevelType w:val="singleLevel"/>
    <w:tmpl w:val="D012F4DC"/>
    <w:lvl w:ilvl="0">
      <w:start w:val="6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7755380F"/>
    <w:multiLevelType w:val="hybridMultilevel"/>
    <w:tmpl w:val="9F924F9C"/>
    <w:lvl w:ilvl="0" w:tplc="0415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11"/>
  </w:num>
  <w:num w:numId="9">
    <w:abstractNumId w:val="3"/>
  </w:num>
  <w:num w:numId="10">
    <w:abstractNumId w:val="4"/>
  </w:num>
  <w:num w:numId="11">
    <w:abstractNumId w:val="0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42"/>
    <w:rsid w:val="001122BE"/>
    <w:rsid w:val="00270226"/>
    <w:rsid w:val="002C4ABF"/>
    <w:rsid w:val="00330CD8"/>
    <w:rsid w:val="003A40FF"/>
    <w:rsid w:val="003F1882"/>
    <w:rsid w:val="004F45AF"/>
    <w:rsid w:val="00521908"/>
    <w:rsid w:val="00594DEA"/>
    <w:rsid w:val="005D1FF7"/>
    <w:rsid w:val="007B2047"/>
    <w:rsid w:val="00813407"/>
    <w:rsid w:val="00886A42"/>
    <w:rsid w:val="00893A71"/>
    <w:rsid w:val="00AF29D2"/>
    <w:rsid w:val="00B158B5"/>
    <w:rsid w:val="00B839B5"/>
    <w:rsid w:val="00BB077B"/>
    <w:rsid w:val="00D32737"/>
    <w:rsid w:val="00F05BC7"/>
    <w:rsid w:val="00F17CC1"/>
    <w:rsid w:val="00FB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enu v:ext="edit" strokecolor="black"/>
    </o:shapedefaults>
    <o:shapelayout v:ext="edit">
      <o:idmap v:ext="edit" data="1"/>
    </o:shapelayout>
  </w:shapeDefaults>
  <w:decimalSymbol w:val="."/>
  <w:listSeparator w:val=";"/>
  <w14:docId w14:val="041DD05E"/>
  <w15:docId w15:val="{6DE90192-8CA5-41CE-8F69-94CDF359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11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qFormat/>
    <w:rsid w:val="00FB3116"/>
    <w:pPr>
      <w:keepNext/>
      <w:jc w:val="right"/>
      <w:outlineLvl w:val="0"/>
    </w:pPr>
    <w:rPr>
      <w:b/>
      <w:bCs/>
      <w:sz w:val="24"/>
    </w:rPr>
  </w:style>
  <w:style w:type="paragraph" w:styleId="Nagwek2">
    <w:name w:val="heading 2"/>
    <w:basedOn w:val="Normalny"/>
    <w:next w:val="Normalny"/>
    <w:qFormat/>
    <w:rsid w:val="00FB3116"/>
    <w:pPr>
      <w:keepNext/>
      <w:jc w:val="right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rsid w:val="00FB3116"/>
    <w:pPr>
      <w:keepNext/>
      <w:spacing w:before="80"/>
      <w:ind w:right="212"/>
      <w:jc w:val="right"/>
      <w:outlineLvl w:val="2"/>
    </w:pPr>
  </w:style>
  <w:style w:type="paragraph" w:styleId="Nagwek4">
    <w:name w:val="heading 4"/>
    <w:basedOn w:val="Normalny"/>
    <w:next w:val="Normalny"/>
    <w:qFormat/>
    <w:rsid w:val="00FB3116"/>
    <w:pPr>
      <w:keepNext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FB3116"/>
    <w:pPr>
      <w:keepNext/>
      <w:tabs>
        <w:tab w:val="right" w:pos="9072"/>
      </w:tabs>
      <w:jc w:val="right"/>
      <w:outlineLvl w:val="4"/>
    </w:pPr>
    <w:rPr>
      <w:b/>
      <w:bCs/>
      <w:sz w:val="32"/>
    </w:rPr>
  </w:style>
  <w:style w:type="paragraph" w:styleId="Nagwek6">
    <w:name w:val="heading 6"/>
    <w:basedOn w:val="Normalny"/>
    <w:next w:val="Normalny"/>
    <w:qFormat/>
    <w:rsid w:val="00FB3116"/>
    <w:pPr>
      <w:keepNext/>
      <w:ind w:right="71"/>
      <w:jc w:val="right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FB3116"/>
    <w:pPr>
      <w:keepNext/>
      <w:outlineLvl w:val="6"/>
    </w:pPr>
    <w:rPr>
      <w:i/>
      <w:lang w:val="en-US"/>
    </w:rPr>
  </w:style>
  <w:style w:type="paragraph" w:styleId="Nagwek8">
    <w:name w:val="heading 8"/>
    <w:basedOn w:val="Normalny"/>
    <w:next w:val="Normalny"/>
    <w:qFormat/>
    <w:rsid w:val="00FB3116"/>
    <w:pPr>
      <w:keepNext/>
      <w:spacing w:before="120"/>
      <w:ind w:right="354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FB3116"/>
    <w:pPr>
      <w:keepNext/>
      <w:spacing w:before="12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FB3116"/>
  </w:style>
  <w:style w:type="paragraph" w:styleId="Stopka">
    <w:name w:val="footer"/>
    <w:basedOn w:val="Normalny"/>
    <w:rsid w:val="00FB3116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FB3116"/>
    <w:pPr>
      <w:ind w:left="567" w:right="567"/>
      <w:jc w:val="center"/>
    </w:pPr>
    <w:rPr>
      <w:b/>
      <w:sz w:val="24"/>
    </w:rPr>
  </w:style>
  <w:style w:type="paragraph" w:styleId="Tekstprzypisudolnego">
    <w:name w:val="footnote text"/>
    <w:basedOn w:val="Normalny"/>
    <w:semiHidden/>
    <w:rsid w:val="00FB3116"/>
  </w:style>
  <w:style w:type="character" w:styleId="Odwoanieprzypisudolnego">
    <w:name w:val="footnote reference"/>
    <w:basedOn w:val="Domylnaczcionkaakapitu"/>
    <w:semiHidden/>
    <w:rsid w:val="00FB3116"/>
    <w:rPr>
      <w:vertAlign w:val="superscript"/>
    </w:rPr>
  </w:style>
  <w:style w:type="paragraph" w:styleId="Legenda">
    <w:name w:val="caption"/>
    <w:basedOn w:val="Normalny"/>
    <w:next w:val="Normalny"/>
    <w:qFormat/>
    <w:rsid w:val="00FB3116"/>
    <w:pPr>
      <w:spacing w:before="240" w:after="120"/>
      <w:jc w:val="center"/>
    </w:pPr>
    <w:rPr>
      <w:b/>
    </w:rPr>
  </w:style>
  <w:style w:type="paragraph" w:styleId="Tekstkomentarza">
    <w:name w:val="annotation text"/>
    <w:basedOn w:val="Normalny"/>
    <w:semiHidden/>
    <w:rsid w:val="00FB3116"/>
  </w:style>
  <w:style w:type="paragraph" w:styleId="Nagwek">
    <w:name w:val="header"/>
    <w:basedOn w:val="Normalny"/>
    <w:rsid w:val="00FB3116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FB3116"/>
    <w:rPr>
      <w:sz w:val="16"/>
      <w:szCs w:val="16"/>
    </w:rPr>
  </w:style>
  <w:style w:type="paragraph" w:styleId="Tekstpodstawowy">
    <w:name w:val="Body Text"/>
    <w:basedOn w:val="Normalny"/>
    <w:rsid w:val="00FB3116"/>
    <w:pPr>
      <w:ind w:right="66"/>
      <w:jc w:val="right"/>
    </w:pPr>
    <w:rPr>
      <w:sz w:val="144"/>
    </w:rPr>
  </w:style>
  <w:style w:type="paragraph" w:styleId="Tekstpodstawowy2">
    <w:name w:val="Body Text 2"/>
    <w:basedOn w:val="Normalny"/>
    <w:rsid w:val="00FB3116"/>
    <w:pPr>
      <w:ind w:right="66"/>
      <w:jc w:val="right"/>
    </w:pPr>
    <w:rPr>
      <w:b/>
      <w:bCs/>
      <w:sz w:val="144"/>
    </w:rPr>
  </w:style>
  <w:style w:type="paragraph" w:styleId="Tekstpodstawowy3">
    <w:name w:val="Body Text 3"/>
    <w:basedOn w:val="Normalny"/>
    <w:rsid w:val="00FB3116"/>
    <w:pPr>
      <w:tabs>
        <w:tab w:val="left" w:pos="-2268"/>
        <w:tab w:val="right" w:pos="9356"/>
      </w:tabs>
    </w:pPr>
    <w:rPr>
      <w:b/>
      <w:sz w:val="32"/>
    </w:rPr>
  </w:style>
  <w:style w:type="character" w:styleId="Hipercze">
    <w:name w:val="Hyperlink"/>
    <w:basedOn w:val="Domylnaczcionkaakapitu"/>
    <w:rsid w:val="00FB3116"/>
    <w:rPr>
      <w:color w:val="0000FF"/>
      <w:u w:val="single"/>
    </w:rPr>
  </w:style>
  <w:style w:type="character" w:styleId="UyteHipercze">
    <w:name w:val="FollowedHyperlink"/>
    <w:basedOn w:val="Domylnaczcionkaakapitu"/>
    <w:rsid w:val="00FB311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F05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sz@uk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bigniew%20Kaczorek\Pulpit\AK\WLR\Formularz_wniosku_L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Formularz_wniosku_LR.dot</Template>
  <TotalTime>19</TotalTime>
  <Pages>9</Pages>
  <Words>1192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 ZK</Company>
  <LinksUpToDate>false</LinksUpToDate>
  <CharactersWithSpaces>8332</CharactersWithSpaces>
  <SharedDoc>false</SharedDoc>
  <HLinks>
    <vt:vector size="6" baseType="variant">
      <vt:variant>
        <vt:i4>1966205</vt:i4>
      </vt:variant>
      <vt:variant>
        <vt:i4>0</vt:i4>
      </vt:variant>
      <vt:variant>
        <vt:i4>0</vt:i4>
      </vt:variant>
      <vt:variant>
        <vt:i4>5</vt:i4>
      </vt:variant>
      <vt:variant>
        <vt:lpwstr>mailto:wsz@uke.gov.pl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Kaczorek</dc:creator>
  <cp:lastModifiedBy>Deoniziak Paweł</cp:lastModifiedBy>
  <cp:revision>7</cp:revision>
  <cp:lastPrinted>2007-11-28T13:16:00Z</cp:lastPrinted>
  <dcterms:created xsi:type="dcterms:W3CDTF">2025-05-30T09:27:00Z</dcterms:created>
  <dcterms:modified xsi:type="dcterms:W3CDTF">2025-06-02T07:53:00Z</dcterms:modified>
</cp:coreProperties>
</file>